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77477" w14:textId="475F2EE5" w:rsidR="00FA2063" w:rsidRPr="00E71825" w:rsidRDefault="00FA2063" w:rsidP="004D2AAA">
      <w:pPr>
        <w:pStyle w:val="Ttulo2"/>
        <w:spacing w:line="276" w:lineRule="auto"/>
        <w:ind w:left="567" w:right="462" w:firstLine="0"/>
        <w:jc w:val="center"/>
        <w:rPr>
          <w:rFonts w:ascii="Times New Roman" w:hAnsi="Times New Roman" w:cs="Times New Roman"/>
        </w:rPr>
      </w:pPr>
      <w:r w:rsidRPr="00E71825">
        <w:rPr>
          <w:rFonts w:ascii="Times New Roman" w:hAnsi="Times New Roman" w:cs="Times New Roman"/>
        </w:rPr>
        <w:t>EDITAL</w:t>
      </w:r>
      <w:r w:rsidRPr="00E71825">
        <w:rPr>
          <w:rFonts w:ascii="Times New Roman" w:hAnsi="Times New Roman" w:cs="Times New Roman"/>
          <w:spacing w:val="-3"/>
        </w:rPr>
        <w:t xml:space="preserve"> </w:t>
      </w:r>
      <w:r w:rsidRPr="00E71825">
        <w:rPr>
          <w:rFonts w:ascii="Times New Roman" w:hAnsi="Times New Roman" w:cs="Times New Roman"/>
        </w:rPr>
        <w:t>DE</w:t>
      </w:r>
      <w:r w:rsidRPr="00E71825">
        <w:rPr>
          <w:rFonts w:ascii="Times New Roman" w:hAnsi="Times New Roman" w:cs="Times New Roman"/>
          <w:spacing w:val="-2"/>
        </w:rPr>
        <w:t xml:space="preserve"> </w:t>
      </w:r>
      <w:r w:rsidRPr="00E71825">
        <w:rPr>
          <w:rFonts w:ascii="Times New Roman" w:hAnsi="Times New Roman" w:cs="Times New Roman"/>
        </w:rPr>
        <w:t>CONTRATAÇÃO</w:t>
      </w:r>
      <w:r w:rsidRPr="00E71825">
        <w:rPr>
          <w:rFonts w:ascii="Times New Roman" w:hAnsi="Times New Roman" w:cs="Times New Roman"/>
          <w:spacing w:val="-3"/>
        </w:rPr>
        <w:t xml:space="preserve"> </w:t>
      </w:r>
      <w:r w:rsidRPr="00E71825">
        <w:rPr>
          <w:rFonts w:ascii="Times New Roman" w:hAnsi="Times New Roman" w:cs="Times New Roman"/>
        </w:rPr>
        <w:t xml:space="preserve">DE </w:t>
      </w:r>
      <w:r w:rsidR="004D2AAA" w:rsidRPr="00E71825">
        <w:rPr>
          <w:rFonts w:ascii="Times New Roman" w:hAnsi="Times New Roman" w:cs="Times New Roman"/>
        </w:rPr>
        <w:t>FUNCIONÁRIOS</w:t>
      </w:r>
      <w:r w:rsidRPr="00E71825">
        <w:rPr>
          <w:rFonts w:ascii="Times New Roman" w:hAnsi="Times New Roman" w:cs="Times New Roman"/>
        </w:rPr>
        <w:t>–</w:t>
      </w:r>
      <w:r w:rsidRPr="00E71825">
        <w:rPr>
          <w:rFonts w:ascii="Times New Roman" w:hAnsi="Times New Roman" w:cs="Times New Roman"/>
          <w:spacing w:val="-4"/>
        </w:rPr>
        <w:t xml:space="preserve"> </w:t>
      </w:r>
      <w:r w:rsidRPr="00E71825">
        <w:rPr>
          <w:rFonts w:ascii="Times New Roman" w:hAnsi="Times New Roman" w:cs="Times New Roman"/>
        </w:rPr>
        <w:t>N.º</w:t>
      </w:r>
      <w:r w:rsidRPr="00E71825">
        <w:rPr>
          <w:rFonts w:ascii="Times New Roman" w:hAnsi="Times New Roman" w:cs="Times New Roman"/>
          <w:spacing w:val="-2"/>
        </w:rPr>
        <w:t xml:space="preserve"> </w:t>
      </w:r>
      <w:r w:rsidRPr="00E71825">
        <w:rPr>
          <w:rFonts w:ascii="Times New Roman" w:hAnsi="Times New Roman" w:cs="Times New Roman"/>
        </w:rPr>
        <w:t>0</w:t>
      </w:r>
      <w:r w:rsidR="004D2AAA" w:rsidRPr="00E71825">
        <w:rPr>
          <w:rFonts w:ascii="Times New Roman" w:hAnsi="Times New Roman" w:cs="Times New Roman"/>
        </w:rPr>
        <w:t>0</w:t>
      </w:r>
      <w:r w:rsidR="00F506C9">
        <w:rPr>
          <w:rFonts w:ascii="Times New Roman" w:hAnsi="Times New Roman" w:cs="Times New Roman"/>
        </w:rPr>
        <w:t>8</w:t>
      </w:r>
      <w:r w:rsidRPr="00E71825">
        <w:rPr>
          <w:rFonts w:ascii="Times New Roman" w:hAnsi="Times New Roman" w:cs="Times New Roman"/>
        </w:rPr>
        <w:t>/202</w:t>
      </w:r>
      <w:r w:rsidR="00D8694F">
        <w:rPr>
          <w:rFonts w:ascii="Times New Roman" w:hAnsi="Times New Roman" w:cs="Times New Roman"/>
        </w:rPr>
        <w:t>5</w:t>
      </w:r>
    </w:p>
    <w:p w14:paraId="090BAB23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32416EE1" w14:textId="43384A93" w:rsidR="00FA2063" w:rsidRPr="00E71825" w:rsidRDefault="00FA2063" w:rsidP="00FA2063">
      <w:pPr>
        <w:tabs>
          <w:tab w:val="left" w:pos="2707"/>
          <w:tab w:val="left" w:pos="3379"/>
          <w:tab w:val="left" w:pos="5545"/>
          <w:tab w:val="left" w:pos="7714"/>
          <w:tab w:val="left" w:pos="8932"/>
          <w:tab w:val="left" w:pos="9556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A</w:t>
      </w:r>
      <w:r w:rsidRPr="00E7182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ASSOCIAÇÃO DE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PROTEÇÃO</w:t>
      </w:r>
      <w:r w:rsidRPr="00E71825">
        <w:rPr>
          <w:rFonts w:ascii="Times New Roman" w:hAnsi="Times New Roman" w:cs="Times New Roman"/>
          <w:b/>
          <w:spacing w:val="-10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Pr="00E71825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ASSISTÊNCIA</w:t>
      </w:r>
      <w:r w:rsidRPr="00E71825">
        <w:rPr>
          <w:rFonts w:ascii="Times New Roman" w:hAnsi="Times New Roman" w:cs="Times New Roman"/>
          <w:b/>
          <w:spacing w:val="-10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AOS</w:t>
      </w:r>
      <w:r w:rsidRPr="00E71825">
        <w:rPr>
          <w:rFonts w:ascii="Times New Roman" w:hAnsi="Times New Roman" w:cs="Times New Roman"/>
          <w:b/>
          <w:spacing w:val="-12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CONDENADOS</w:t>
      </w:r>
      <w:r w:rsidRPr="00E71825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E71825">
        <w:rPr>
          <w:rFonts w:ascii="Times New Roman" w:hAnsi="Times New Roman" w:cs="Times New Roman"/>
          <w:b/>
          <w:spacing w:val="-10"/>
          <w:sz w:val="28"/>
          <w:szCs w:val="28"/>
          <w:u w:val="single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APAC</w:t>
      </w:r>
      <w:r w:rsidRPr="00E71825">
        <w:rPr>
          <w:rFonts w:ascii="Times New Roman" w:hAnsi="Times New Roman" w:cs="Times New Roman"/>
          <w:b/>
          <w:spacing w:val="-5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  <w:u w:val="single"/>
        </w:rPr>
        <w:t>FEMININA DE CONSELHEIRO LAFAIETE-MG</w:t>
      </w:r>
      <w:r w:rsidRPr="00E718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71825">
        <w:rPr>
          <w:rFonts w:ascii="Times New Roman" w:hAnsi="Times New Roman" w:cs="Times New Roman"/>
          <w:sz w:val="28"/>
          <w:szCs w:val="28"/>
        </w:rPr>
        <w:t>inscrita no CNPJ 26.397.050/0001-48</w:t>
      </w:r>
      <w:r w:rsidRPr="00E71825">
        <w:rPr>
          <w:rFonts w:ascii="Times New Roman" w:hAnsi="Times New Roman" w:cs="Times New Roman"/>
          <w:b/>
          <w:sz w:val="28"/>
          <w:szCs w:val="28"/>
        </w:rPr>
        <w:t>,</w:t>
      </w:r>
      <w:r w:rsidRPr="00E718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representada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por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seu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Presidente,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João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Vitor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Vieira 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Pinto</w:t>
      </w:r>
      <w:r w:rsidRPr="00E7182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Silva,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no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uso</w:t>
      </w:r>
      <w:r w:rsidRPr="00E7182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suas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atribuições</w:t>
      </w:r>
      <w:r w:rsidRPr="00E7182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legais,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em</w:t>
      </w:r>
      <w:r w:rsidRPr="00E7182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cumprimento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ao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convênio de custeio com a Secretaria de Estado de Administração Prisional de Minas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Gerais, visando promover o cumprimento de penas privativas de liberdade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dos sentenciados desta Comarca sob as diretrizes do MM Juiz de Execução Penal,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fim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contratar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F3836" w:rsidRPr="00E71825">
        <w:rPr>
          <w:rFonts w:ascii="Times New Roman" w:hAnsi="Times New Roman" w:cs="Times New Roman"/>
          <w:spacing w:val="-4"/>
          <w:sz w:val="28"/>
          <w:szCs w:val="28"/>
        </w:rPr>
        <w:t>funcionários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para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compor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seu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Quadro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Funcional,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torna</w:t>
      </w:r>
      <w:r w:rsidR="003D0BB3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público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processo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para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seleção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Simplificado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-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Edital</w:t>
      </w:r>
      <w:r w:rsidRPr="00E718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n.º</w:t>
      </w:r>
      <w:r w:rsidRPr="00E718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0</w:t>
      </w:r>
      <w:r w:rsidR="00F506C9">
        <w:rPr>
          <w:rFonts w:ascii="Times New Roman" w:hAnsi="Times New Roman" w:cs="Times New Roman"/>
          <w:b/>
          <w:sz w:val="28"/>
          <w:szCs w:val="28"/>
        </w:rPr>
        <w:t>08</w:t>
      </w:r>
      <w:r w:rsidRPr="00E71825">
        <w:rPr>
          <w:rFonts w:ascii="Times New Roman" w:hAnsi="Times New Roman" w:cs="Times New Roman"/>
          <w:b/>
          <w:sz w:val="28"/>
          <w:szCs w:val="28"/>
        </w:rPr>
        <w:t>/202</w:t>
      </w:r>
      <w:r w:rsidR="00D8694F">
        <w:rPr>
          <w:rFonts w:ascii="Times New Roman" w:hAnsi="Times New Roman" w:cs="Times New Roman"/>
          <w:b/>
          <w:sz w:val="28"/>
          <w:szCs w:val="28"/>
        </w:rPr>
        <w:t>5</w:t>
      </w:r>
      <w:r w:rsidRPr="00E71825">
        <w:rPr>
          <w:rFonts w:ascii="Times New Roman" w:hAnsi="Times New Roman" w:cs="Times New Roman"/>
          <w:sz w:val="28"/>
          <w:szCs w:val="28"/>
        </w:rPr>
        <w:t>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nos seguintes termos:</w:t>
      </w:r>
    </w:p>
    <w:p w14:paraId="37A24789" w14:textId="77777777" w:rsidR="00FA2063" w:rsidRPr="00E71825" w:rsidRDefault="00FA2063" w:rsidP="00FA2063">
      <w:pPr>
        <w:pStyle w:val="Ttulo2"/>
        <w:spacing w:line="276" w:lineRule="auto"/>
        <w:ind w:left="567" w:right="462" w:firstLine="0"/>
        <w:jc w:val="both"/>
        <w:rPr>
          <w:rFonts w:ascii="Times New Roman" w:hAnsi="Times New Roman" w:cs="Times New Roman"/>
        </w:rPr>
      </w:pPr>
      <w:r w:rsidRPr="00E71825">
        <w:rPr>
          <w:rFonts w:ascii="Times New Roman" w:hAnsi="Times New Roman" w:cs="Times New Roman"/>
        </w:rPr>
        <w:t>FUNDAMENTAÇÃO</w:t>
      </w:r>
      <w:r w:rsidRPr="00E71825">
        <w:rPr>
          <w:rFonts w:ascii="Times New Roman" w:hAnsi="Times New Roman" w:cs="Times New Roman"/>
          <w:spacing w:val="-4"/>
        </w:rPr>
        <w:t xml:space="preserve"> </w:t>
      </w:r>
      <w:r w:rsidRPr="00E71825">
        <w:rPr>
          <w:rFonts w:ascii="Times New Roman" w:hAnsi="Times New Roman" w:cs="Times New Roman"/>
        </w:rPr>
        <w:t>LEGAL:</w:t>
      </w:r>
    </w:p>
    <w:p w14:paraId="6932F17D" w14:textId="77777777" w:rsidR="00FA2063" w:rsidRPr="00E71825" w:rsidRDefault="00FA2063" w:rsidP="00FA2063">
      <w:pPr>
        <w:pStyle w:val="Corpodetexto"/>
        <w:spacing w:line="276" w:lineRule="auto"/>
        <w:ind w:left="567" w:right="462" w:firstLine="60"/>
        <w:jc w:val="both"/>
        <w:rPr>
          <w:spacing w:val="-1"/>
          <w:sz w:val="28"/>
          <w:szCs w:val="28"/>
        </w:rPr>
      </w:pPr>
    </w:p>
    <w:p w14:paraId="616803DE" w14:textId="2569DC3E" w:rsidR="00FA2063" w:rsidRPr="00E71825" w:rsidRDefault="00FA2063" w:rsidP="00FA2063">
      <w:pPr>
        <w:pStyle w:val="Corpodetexto"/>
        <w:spacing w:line="276" w:lineRule="auto"/>
        <w:ind w:left="567" w:right="462" w:firstLine="60"/>
        <w:jc w:val="both"/>
        <w:rPr>
          <w:sz w:val="28"/>
          <w:szCs w:val="28"/>
        </w:rPr>
      </w:pPr>
      <w:r w:rsidRPr="00E71825">
        <w:rPr>
          <w:spacing w:val="-1"/>
          <w:sz w:val="28"/>
          <w:szCs w:val="28"/>
        </w:rPr>
        <w:t>O</w:t>
      </w:r>
      <w:r w:rsidRPr="00E71825">
        <w:rPr>
          <w:spacing w:val="-14"/>
          <w:sz w:val="28"/>
          <w:szCs w:val="28"/>
        </w:rPr>
        <w:t xml:space="preserve"> </w:t>
      </w:r>
      <w:r w:rsidRPr="00E71825">
        <w:rPr>
          <w:spacing w:val="-1"/>
          <w:sz w:val="28"/>
          <w:szCs w:val="28"/>
        </w:rPr>
        <w:t>processo</w:t>
      </w:r>
      <w:r w:rsidRPr="00E71825">
        <w:rPr>
          <w:spacing w:val="-11"/>
          <w:sz w:val="28"/>
          <w:szCs w:val="28"/>
        </w:rPr>
        <w:t xml:space="preserve"> </w:t>
      </w:r>
      <w:r w:rsidRPr="00E71825">
        <w:rPr>
          <w:spacing w:val="-1"/>
          <w:sz w:val="28"/>
          <w:szCs w:val="28"/>
        </w:rPr>
        <w:t>seletivo</w:t>
      </w:r>
      <w:r w:rsidRPr="00E71825">
        <w:rPr>
          <w:spacing w:val="-14"/>
          <w:sz w:val="28"/>
          <w:szCs w:val="28"/>
        </w:rPr>
        <w:t xml:space="preserve"> </w:t>
      </w:r>
      <w:r w:rsidRPr="00E71825">
        <w:rPr>
          <w:spacing w:val="-1"/>
          <w:sz w:val="28"/>
          <w:szCs w:val="28"/>
        </w:rPr>
        <w:t>estará</w:t>
      </w:r>
      <w:r w:rsidRPr="00E71825">
        <w:rPr>
          <w:spacing w:val="-12"/>
          <w:sz w:val="28"/>
          <w:szCs w:val="28"/>
        </w:rPr>
        <w:t xml:space="preserve"> </w:t>
      </w:r>
      <w:r w:rsidRPr="00E71825">
        <w:rPr>
          <w:spacing w:val="-1"/>
          <w:sz w:val="28"/>
          <w:szCs w:val="28"/>
        </w:rPr>
        <w:t>ancorado</w:t>
      </w:r>
      <w:r w:rsidRPr="00E71825">
        <w:rPr>
          <w:spacing w:val="-13"/>
          <w:sz w:val="28"/>
          <w:szCs w:val="28"/>
        </w:rPr>
        <w:t xml:space="preserve"> </w:t>
      </w:r>
      <w:r w:rsidRPr="00E71825">
        <w:rPr>
          <w:sz w:val="28"/>
          <w:szCs w:val="28"/>
        </w:rPr>
        <w:t>nas</w:t>
      </w:r>
      <w:r w:rsidRPr="00E71825">
        <w:rPr>
          <w:spacing w:val="-11"/>
          <w:sz w:val="28"/>
          <w:szCs w:val="28"/>
        </w:rPr>
        <w:t xml:space="preserve"> </w:t>
      </w:r>
      <w:r w:rsidRPr="00E71825">
        <w:rPr>
          <w:sz w:val="28"/>
          <w:szCs w:val="28"/>
        </w:rPr>
        <w:t>cláusulas</w:t>
      </w:r>
      <w:r w:rsidRPr="00E71825">
        <w:rPr>
          <w:spacing w:val="-15"/>
          <w:sz w:val="28"/>
          <w:szCs w:val="28"/>
        </w:rPr>
        <w:t xml:space="preserve"> </w:t>
      </w:r>
      <w:r w:rsidRPr="00E71825">
        <w:rPr>
          <w:sz w:val="28"/>
          <w:szCs w:val="28"/>
        </w:rPr>
        <w:t>estabelecidas</w:t>
      </w:r>
      <w:r w:rsidRPr="00E71825">
        <w:rPr>
          <w:spacing w:val="-3"/>
          <w:sz w:val="28"/>
          <w:szCs w:val="28"/>
        </w:rPr>
        <w:t xml:space="preserve"> </w:t>
      </w:r>
      <w:r w:rsidRPr="00E71825">
        <w:rPr>
          <w:sz w:val="28"/>
          <w:szCs w:val="28"/>
        </w:rPr>
        <w:t>no</w:t>
      </w:r>
      <w:r w:rsidRPr="00E71825">
        <w:rPr>
          <w:spacing w:val="-11"/>
          <w:sz w:val="28"/>
          <w:szCs w:val="28"/>
        </w:rPr>
        <w:t xml:space="preserve"> </w:t>
      </w:r>
      <w:r w:rsidRPr="00E71825">
        <w:rPr>
          <w:sz w:val="28"/>
          <w:szCs w:val="28"/>
        </w:rPr>
        <w:t>convênio</w:t>
      </w:r>
      <w:r w:rsidRPr="00E71825">
        <w:rPr>
          <w:spacing w:val="-59"/>
          <w:sz w:val="28"/>
          <w:szCs w:val="28"/>
        </w:rPr>
        <w:t xml:space="preserve"> </w:t>
      </w:r>
      <w:r w:rsidRPr="00E71825">
        <w:rPr>
          <w:sz w:val="28"/>
          <w:szCs w:val="28"/>
        </w:rPr>
        <w:t>de</w:t>
      </w:r>
      <w:r w:rsidRPr="00E71825">
        <w:rPr>
          <w:spacing w:val="-4"/>
          <w:sz w:val="28"/>
          <w:szCs w:val="28"/>
        </w:rPr>
        <w:t xml:space="preserve"> </w:t>
      </w:r>
      <w:r w:rsidRPr="00E71825">
        <w:rPr>
          <w:sz w:val="28"/>
          <w:szCs w:val="28"/>
        </w:rPr>
        <w:t>custeio</w:t>
      </w:r>
      <w:r w:rsidRPr="00E71825">
        <w:rPr>
          <w:spacing w:val="-5"/>
          <w:sz w:val="28"/>
          <w:szCs w:val="28"/>
        </w:rPr>
        <w:t xml:space="preserve"> </w:t>
      </w:r>
      <w:r w:rsidRPr="00E71825">
        <w:rPr>
          <w:sz w:val="28"/>
          <w:szCs w:val="28"/>
        </w:rPr>
        <w:t>realizado</w:t>
      </w:r>
      <w:r w:rsidRPr="00E71825">
        <w:rPr>
          <w:spacing w:val="-3"/>
          <w:sz w:val="28"/>
          <w:szCs w:val="28"/>
        </w:rPr>
        <w:t xml:space="preserve"> </w:t>
      </w:r>
      <w:r w:rsidRPr="00E71825">
        <w:rPr>
          <w:sz w:val="28"/>
          <w:szCs w:val="28"/>
        </w:rPr>
        <w:t>entre</w:t>
      </w:r>
      <w:r w:rsidRPr="00E71825">
        <w:rPr>
          <w:spacing w:val="-4"/>
          <w:sz w:val="28"/>
          <w:szCs w:val="28"/>
        </w:rPr>
        <w:t xml:space="preserve"> </w:t>
      </w:r>
      <w:r w:rsidRPr="00E71825">
        <w:rPr>
          <w:sz w:val="28"/>
          <w:szCs w:val="28"/>
        </w:rPr>
        <w:t>a</w:t>
      </w:r>
      <w:r w:rsidRPr="00E71825">
        <w:rPr>
          <w:spacing w:val="-4"/>
          <w:sz w:val="28"/>
          <w:szCs w:val="28"/>
        </w:rPr>
        <w:t xml:space="preserve"> </w:t>
      </w:r>
      <w:r w:rsidRPr="00E71825">
        <w:rPr>
          <w:sz w:val="28"/>
          <w:szCs w:val="28"/>
        </w:rPr>
        <w:t>Secretaria</w:t>
      </w:r>
      <w:r w:rsidRPr="00E71825">
        <w:rPr>
          <w:spacing w:val="-5"/>
          <w:sz w:val="28"/>
          <w:szCs w:val="28"/>
        </w:rPr>
        <w:t xml:space="preserve"> </w:t>
      </w:r>
      <w:r w:rsidRPr="00E71825">
        <w:rPr>
          <w:sz w:val="28"/>
          <w:szCs w:val="28"/>
        </w:rPr>
        <w:t>de</w:t>
      </w:r>
      <w:r w:rsidRPr="00E71825">
        <w:rPr>
          <w:spacing w:val="-3"/>
          <w:sz w:val="28"/>
          <w:szCs w:val="28"/>
        </w:rPr>
        <w:t xml:space="preserve"> </w:t>
      </w:r>
      <w:r w:rsidRPr="00E71825">
        <w:rPr>
          <w:sz w:val="28"/>
          <w:szCs w:val="28"/>
        </w:rPr>
        <w:t>Estado</w:t>
      </w:r>
      <w:r w:rsidRPr="00E71825">
        <w:rPr>
          <w:spacing w:val="-5"/>
          <w:sz w:val="28"/>
          <w:szCs w:val="28"/>
        </w:rPr>
        <w:t xml:space="preserve"> </w:t>
      </w:r>
      <w:r w:rsidRPr="00E71825">
        <w:rPr>
          <w:sz w:val="28"/>
          <w:szCs w:val="28"/>
        </w:rPr>
        <w:t>de</w:t>
      </w:r>
      <w:r w:rsidRPr="00E71825">
        <w:rPr>
          <w:spacing w:val="-3"/>
          <w:sz w:val="28"/>
          <w:szCs w:val="28"/>
        </w:rPr>
        <w:t xml:space="preserve"> </w:t>
      </w:r>
      <w:r w:rsidRPr="00E71825">
        <w:rPr>
          <w:sz w:val="28"/>
          <w:szCs w:val="28"/>
        </w:rPr>
        <w:t>Administração</w:t>
      </w:r>
      <w:r w:rsidRPr="00E71825">
        <w:rPr>
          <w:spacing w:val="-6"/>
          <w:sz w:val="28"/>
          <w:szCs w:val="28"/>
        </w:rPr>
        <w:t xml:space="preserve"> </w:t>
      </w:r>
      <w:r w:rsidRPr="00E71825">
        <w:rPr>
          <w:sz w:val="28"/>
          <w:szCs w:val="28"/>
        </w:rPr>
        <w:t>Prisional</w:t>
      </w:r>
    </w:p>
    <w:p w14:paraId="6E694080" w14:textId="626746BD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  <w:r w:rsidRPr="00E71825">
        <w:rPr>
          <w:sz w:val="28"/>
          <w:szCs w:val="28"/>
        </w:rPr>
        <w:t>– SEAP e Associação de Proteção e Assistência aos Condenados – APAC, CLT,</w:t>
      </w:r>
      <w:r w:rsidRPr="00E71825">
        <w:rPr>
          <w:spacing w:val="-59"/>
          <w:sz w:val="28"/>
          <w:szCs w:val="28"/>
        </w:rPr>
        <w:t xml:space="preserve"> </w:t>
      </w:r>
      <w:r w:rsidRPr="00E71825">
        <w:rPr>
          <w:sz w:val="28"/>
          <w:szCs w:val="28"/>
        </w:rPr>
        <w:t>Resolução da Secretaria de Estado de Defesa Social - MG e procedimento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seleção</w:t>
      </w:r>
      <w:r w:rsidRPr="00E71825">
        <w:rPr>
          <w:spacing w:val="-5"/>
          <w:sz w:val="28"/>
          <w:szCs w:val="28"/>
        </w:rPr>
        <w:t xml:space="preserve"> </w:t>
      </w:r>
      <w:r w:rsidRPr="00E71825">
        <w:rPr>
          <w:sz w:val="28"/>
          <w:szCs w:val="28"/>
        </w:rPr>
        <w:t>para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servidores</w:t>
      </w:r>
      <w:r w:rsidRPr="00E71825">
        <w:rPr>
          <w:spacing w:val="-3"/>
          <w:sz w:val="28"/>
          <w:szCs w:val="28"/>
        </w:rPr>
        <w:t xml:space="preserve"> </w:t>
      </w:r>
      <w:r w:rsidRPr="00E71825">
        <w:rPr>
          <w:sz w:val="28"/>
          <w:szCs w:val="28"/>
        </w:rPr>
        <w:t>contratados</w:t>
      </w:r>
      <w:r w:rsidRPr="00E71825">
        <w:rPr>
          <w:spacing w:val="-3"/>
          <w:sz w:val="28"/>
          <w:szCs w:val="28"/>
        </w:rPr>
        <w:t xml:space="preserve"> </w:t>
      </w:r>
      <w:r w:rsidRPr="00E71825">
        <w:rPr>
          <w:sz w:val="28"/>
          <w:szCs w:val="28"/>
        </w:rPr>
        <w:t>pelo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Estado.</w:t>
      </w:r>
    </w:p>
    <w:p w14:paraId="2F11A3F1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5E9EA305" w14:textId="77777777" w:rsidR="00FA2063" w:rsidRPr="00E71825" w:rsidRDefault="00FA2063" w:rsidP="00FA2063">
      <w:pPr>
        <w:pStyle w:val="Ttulo2"/>
        <w:numPr>
          <w:ilvl w:val="0"/>
          <w:numId w:val="11"/>
        </w:numPr>
        <w:tabs>
          <w:tab w:val="left" w:pos="1369"/>
        </w:tabs>
        <w:spacing w:line="276" w:lineRule="auto"/>
        <w:ind w:left="567" w:right="462"/>
        <w:jc w:val="both"/>
        <w:rPr>
          <w:rFonts w:ascii="Times New Roman" w:hAnsi="Times New Roman" w:cs="Times New Roman"/>
        </w:rPr>
      </w:pPr>
      <w:r w:rsidRPr="00E71825">
        <w:rPr>
          <w:rFonts w:ascii="Times New Roman" w:hAnsi="Times New Roman" w:cs="Times New Roman"/>
        </w:rPr>
        <w:t>DO</w:t>
      </w:r>
      <w:r w:rsidRPr="00E71825">
        <w:rPr>
          <w:rFonts w:ascii="Times New Roman" w:hAnsi="Times New Roman" w:cs="Times New Roman"/>
          <w:spacing w:val="2"/>
        </w:rPr>
        <w:t xml:space="preserve"> </w:t>
      </w:r>
      <w:r w:rsidRPr="00E71825">
        <w:rPr>
          <w:rFonts w:ascii="Times New Roman" w:hAnsi="Times New Roman" w:cs="Times New Roman"/>
        </w:rPr>
        <w:t>OBJETO:</w:t>
      </w:r>
    </w:p>
    <w:p w14:paraId="06E0DCB9" w14:textId="77777777" w:rsidR="00FA2063" w:rsidRPr="00E71825" w:rsidRDefault="00FA2063" w:rsidP="00FA2063">
      <w:pPr>
        <w:pStyle w:val="Ttulo2"/>
        <w:tabs>
          <w:tab w:val="left" w:pos="1369"/>
        </w:tabs>
        <w:spacing w:line="276" w:lineRule="auto"/>
        <w:ind w:left="567" w:right="462" w:firstLine="0"/>
        <w:jc w:val="both"/>
        <w:rPr>
          <w:rFonts w:ascii="Times New Roman" w:hAnsi="Times New Roman" w:cs="Times New Roman"/>
        </w:rPr>
      </w:pPr>
    </w:p>
    <w:p w14:paraId="7B8059E1" w14:textId="36D01263" w:rsidR="00FA2063" w:rsidRPr="00E71825" w:rsidRDefault="00FA2063" w:rsidP="00FA2063">
      <w:pPr>
        <w:pStyle w:val="PargrafodaLista"/>
        <w:widowControl w:val="0"/>
        <w:numPr>
          <w:ilvl w:val="1"/>
          <w:numId w:val="11"/>
        </w:numPr>
        <w:tabs>
          <w:tab w:val="left" w:pos="1556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O objeto do presente processo simplificado é a contratação do cargo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abaixo mencionado, conforme especificações e condições gerais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contidas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neste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Edital. </w:t>
      </w:r>
    </w:p>
    <w:p w14:paraId="675E30E3" w14:textId="77777777" w:rsidR="00FA2063" w:rsidRPr="00E71825" w:rsidRDefault="00FA2063" w:rsidP="00FA2063">
      <w:pPr>
        <w:pStyle w:val="PargrafodaLista"/>
        <w:widowControl w:val="0"/>
        <w:tabs>
          <w:tab w:val="left" w:pos="1556"/>
        </w:tabs>
        <w:autoSpaceDE w:val="0"/>
        <w:autoSpaceDN w:val="0"/>
        <w:spacing w:after="0"/>
        <w:ind w:left="567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05012E" w14:textId="77777777" w:rsidR="00FA2063" w:rsidRPr="00E71825" w:rsidRDefault="00FA2063" w:rsidP="00FA2063">
      <w:pPr>
        <w:pStyle w:val="Ttulo2"/>
        <w:numPr>
          <w:ilvl w:val="0"/>
          <w:numId w:val="11"/>
        </w:numPr>
        <w:tabs>
          <w:tab w:val="left" w:pos="1433"/>
        </w:tabs>
        <w:spacing w:line="276" w:lineRule="auto"/>
        <w:ind w:left="567" w:right="462" w:hanging="293"/>
        <w:jc w:val="both"/>
        <w:rPr>
          <w:rFonts w:ascii="Times New Roman" w:hAnsi="Times New Roman" w:cs="Times New Roman"/>
        </w:rPr>
      </w:pPr>
      <w:r w:rsidRPr="00E71825">
        <w:rPr>
          <w:rFonts w:ascii="Times New Roman" w:hAnsi="Times New Roman" w:cs="Times New Roman"/>
        </w:rPr>
        <w:t>DOS</w:t>
      </w:r>
      <w:r w:rsidRPr="00E71825">
        <w:rPr>
          <w:rFonts w:ascii="Times New Roman" w:hAnsi="Times New Roman" w:cs="Times New Roman"/>
          <w:spacing w:val="-4"/>
        </w:rPr>
        <w:t xml:space="preserve"> </w:t>
      </w:r>
      <w:r w:rsidRPr="00E71825">
        <w:rPr>
          <w:rFonts w:ascii="Times New Roman" w:hAnsi="Times New Roman" w:cs="Times New Roman"/>
        </w:rPr>
        <w:t>CARGOS E</w:t>
      </w:r>
      <w:r w:rsidRPr="00E71825">
        <w:rPr>
          <w:rFonts w:ascii="Times New Roman" w:hAnsi="Times New Roman" w:cs="Times New Roman"/>
          <w:spacing w:val="-5"/>
        </w:rPr>
        <w:t xml:space="preserve"> </w:t>
      </w:r>
      <w:r w:rsidRPr="00E71825">
        <w:rPr>
          <w:rFonts w:ascii="Times New Roman" w:hAnsi="Times New Roman" w:cs="Times New Roman"/>
        </w:rPr>
        <w:t>VAGAS:</w:t>
      </w:r>
    </w:p>
    <w:p w14:paraId="090AFFAE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tbl>
      <w:tblPr>
        <w:tblStyle w:val="Tabelacomgrade"/>
        <w:tblW w:w="10505" w:type="dxa"/>
        <w:tblLook w:val="04A0" w:firstRow="1" w:lastRow="0" w:firstColumn="1" w:lastColumn="0" w:noHBand="0" w:noVBand="1"/>
      </w:tblPr>
      <w:tblGrid>
        <w:gridCol w:w="2977"/>
        <w:gridCol w:w="1659"/>
        <w:gridCol w:w="2352"/>
        <w:gridCol w:w="3517"/>
      </w:tblGrid>
      <w:tr w:rsidR="007F1F66" w:rsidRPr="00E71825" w14:paraId="4E12AB94" w14:textId="77777777" w:rsidTr="00AE0B3B">
        <w:trPr>
          <w:trHeight w:val="887"/>
        </w:trPr>
        <w:tc>
          <w:tcPr>
            <w:tcW w:w="4531" w:type="dxa"/>
            <w:vAlign w:val="center"/>
          </w:tcPr>
          <w:p w14:paraId="373D61ED" w14:textId="77777777" w:rsidR="00FA2063" w:rsidRPr="00E71825" w:rsidRDefault="00FA2063" w:rsidP="00F506C9">
            <w:pPr>
              <w:pStyle w:val="Corpodetexto"/>
              <w:spacing w:line="276" w:lineRule="auto"/>
              <w:ind w:right="462"/>
              <w:jc w:val="center"/>
              <w:rPr>
                <w:b/>
                <w:sz w:val="28"/>
                <w:szCs w:val="28"/>
              </w:rPr>
            </w:pPr>
            <w:r w:rsidRPr="00E71825">
              <w:rPr>
                <w:b/>
                <w:sz w:val="28"/>
                <w:szCs w:val="28"/>
              </w:rPr>
              <w:t>CARGOS</w:t>
            </w:r>
          </w:p>
        </w:tc>
        <w:tc>
          <w:tcPr>
            <w:tcW w:w="300" w:type="dxa"/>
            <w:vAlign w:val="center"/>
          </w:tcPr>
          <w:p w14:paraId="48E2928B" w14:textId="77777777" w:rsidR="00FA2063" w:rsidRPr="00E71825" w:rsidRDefault="00FA2063" w:rsidP="00AE0B3B">
            <w:pPr>
              <w:pStyle w:val="Corpodetexto"/>
              <w:spacing w:line="276" w:lineRule="auto"/>
              <w:ind w:right="462"/>
              <w:jc w:val="center"/>
              <w:rPr>
                <w:b/>
                <w:sz w:val="28"/>
                <w:szCs w:val="28"/>
              </w:rPr>
            </w:pPr>
            <w:r w:rsidRPr="00E71825">
              <w:rPr>
                <w:b/>
                <w:sz w:val="28"/>
                <w:szCs w:val="28"/>
              </w:rPr>
              <w:t>VAGAS</w:t>
            </w:r>
          </w:p>
        </w:tc>
        <w:tc>
          <w:tcPr>
            <w:tcW w:w="2482" w:type="dxa"/>
            <w:vAlign w:val="center"/>
          </w:tcPr>
          <w:p w14:paraId="371CC958" w14:textId="23ED7C7D" w:rsidR="00FA2063" w:rsidRPr="00E71825" w:rsidRDefault="007F1F66" w:rsidP="00880911">
            <w:pPr>
              <w:pStyle w:val="Corpodetexto"/>
              <w:ind w:right="462"/>
              <w:jc w:val="center"/>
              <w:rPr>
                <w:b/>
                <w:sz w:val="28"/>
                <w:szCs w:val="28"/>
              </w:rPr>
            </w:pPr>
            <w:r w:rsidRPr="00E71825">
              <w:rPr>
                <w:b/>
                <w:sz w:val="28"/>
                <w:szCs w:val="28"/>
              </w:rPr>
              <w:t xml:space="preserve">REGIME </w:t>
            </w:r>
            <w:r w:rsidR="00FA2063" w:rsidRPr="00E71825">
              <w:rPr>
                <w:b/>
                <w:sz w:val="28"/>
                <w:szCs w:val="28"/>
              </w:rPr>
              <w:t>DE TRABALHO</w:t>
            </w:r>
          </w:p>
        </w:tc>
        <w:tc>
          <w:tcPr>
            <w:tcW w:w="3192" w:type="dxa"/>
            <w:vAlign w:val="center"/>
          </w:tcPr>
          <w:p w14:paraId="66650F8E" w14:textId="77777777" w:rsidR="00FA2063" w:rsidRPr="00E71825" w:rsidRDefault="00FA2063" w:rsidP="003D0BB3">
            <w:pPr>
              <w:pStyle w:val="Corpodetexto"/>
              <w:spacing w:line="276" w:lineRule="auto"/>
              <w:ind w:left="567" w:right="462"/>
              <w:jc w:val="center"/>
              <w:rPr>
                <w:b/>
                <w:sz w:val="28"/>
                <w:szCs w:val="28"/>
              </w:rPr>
            </w:pPr>
            <w:r w:rsidRPr="00E71825">
              <w:rPr>
                <w:b/>
                <w:sz w:val="28"/>
                <w:szCs w:val="28"/>
              </w:rPr>
              <w:t>REMUNERAÇÃO</w:t>
            </w:r>
          </w:p>
        </w:tc>
      </w:tr>
      <w:tr w:rsidR="007F1F66" w:rsidRPr="00E71825" w14:paraId="3C142C01" w14:textId="77777777" w:rsidTr="003D0BB3">
        <w:trPr>
          <w:trHeight w:val="675"/>
        </w:trPr>
        <w:tc>
          <w:tcPr>
            <w:tcW w:w="4531" w:type="dxa"/>
            <w:vAlign w:val="center"/>
          </w:tcPr>
          <w:p w14:paraId="3D4D234F" w14:textId="7675B127" w:rsidR="00FA2063" w:rsidRPr="00E71825" w:rsidRDefault="003D0BB3" w:rsidP="003D0BB3">
            <w:pPr>
              <w:pStyle w:val="Corpodetexto"/>
              <w:spacing w:line="276" w:lineRule="auto"/>
              <w:ind w:right="4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Secretária</w:t>
            </w:r>
            <w:r w:rsidR="00684770">
              <w:rPr>
                <w:sz w:val="28"/>
                <w:szCs w:val="28"/>
              </w:rPr>
              <w:t>(o)</w:t>
            </w:r>
            <w:bookmarkStart w:id="0" w:name="_GoBack"/>
            <w:bookmarkEnd w:id="0"/>
          </w:p>
        </w:tc>
        <w:tc>
          <w:tcPr>
            <w:tcW w:w="300" w:type="dxa"/>
            <w:vAlign w:val="center"/>
          </w:tcPr>
          <w:p w14:paraId="53505FAB" w14:textId="5D8FA185" w:rsidR="00FA2063" w:rsidRPr="00E71825" w:rsidRDefault="00FA2063" w:rsidP="003D0BB3">
            <w:pPr>
              <w:pStyle w:val="Corpodetexto"/>
              <w:spacing w:line="276" w:lineRule="auto"/>
              <w:ind w:left="567" w:right="462"/>
              <w:jc w:val="center"/>
              <w:rPr>
                <w:sz w:val="28"/>
                <w:szCs w:val="28"/>
              </w:rPr>
            </w:pPr>
            <w:r w:rsidRPr="00E71825">
              <w:rPr>
                <w:sz w:val="28"/>
                <w:szCs w:val="28"/>
              </w:rPr>
              <w:t>0</w:t>
            </w:r>
            <w:r w:rsidR="004D2AAA" w:rsidRPr="00E71825">
              <w:rPr>
                <w:sz w:val="28"/>
                <w:szCs w:val="28"/>
              </w:rPr>
              <w:t>1</w:t>
            </w:r>
          </w:p>
        </w:tc>
        <w:tc>
          <w:tcPr>
            <w:tcW w:w="2482" w:type="dxa"/>
            <w:vAlign w:val="center"/>
          </w:tcPr>
          <w:p w14:paraId="4D731862" w14:textId="60B8AE5E" w:rsidR="00FA2063" w:rsidRPr="00E71825" w:rsidRDefault="003D0BB3" w:rsidP="003D0BB3">
            <w:pPr>
              <w:pStyle w:val="Corpodetexto"/>
              <w:spacing w:line="276" w:lineRule="auto"/>
              <w:ind w:left="567" w:right="4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horas semanais</w:t>
            </w:r>
          </w:p>
        </w:tc>
        <w:tc>
          <w:tcPr>
            <w:tcW w:w="3192" w:type="dxa"/>
            <w:vAlign w:val="center"/>
          </w:tcPr>
          <w:p w14:paraId="537B4BB4" w14:textId="23D64FFF" w:rsidR="00FA2063" w:rsidRPr="00E71825" w:rsidRDefault="00FA2063" w:rsidP="001664D0">
            <w:pPr>
              <w:pStyle w:val="Corpodetexto"/>
              <w:spacing w:line="276" w:lineRule="auto"/>
              <w:ind w:left="567" w:right="462"/>
              <w:jc w:val="center"/>
              <w:rPr>
                <w:sz w:val="28"/>
                <w:szCs w:val="28"/>
              </w:rPr>
            </w:pPr>
            <w:r w:rsidRPr="00E71825">
              <w:rPr>
                <w:sz w:val="28"/>
                <w:szCs w:val="28"/>
              </w:rPr>
              <w:t>R$</w:t>
            </w:r>
            <w:r w:rsidR="001664D0">
              <w:rPr>
                <w:sz w:val="28"/>
                <w:szCs w:val="28"/>
              </w:rPr>
              <w:t>1.637,46</w:t>
            </w:r>
          </w:p>
        </w:tc>
      </w:tr>
    </w:tbl>
    <w:p w14:paraId="6CE9069D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42AFB696" w14:textId="4FD940E6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5C9B99B6" w14:textId="77777777" w:rsidR="007F1F66" w:rsidRPr="00E71825" w:rsidRDefault="007F1F66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69FC7494" w14:textId="77777777" w:rsidR="00FA2063" w:rsidRPr="00E71825" w:rsidRDefault="00FA2063" w:rsidP="00FA2063">
      <w:pPr>
        <w:pStyle w:val="PargrafodaLista"/>
        <w:widowControl w:val="0"/>
        <w:numPr>
          <w:ilvl w:val="0"/>
          <w:numId w:val="11"/>
        </w:numPr>
        <w:tabs>
          <w:tab w:val="left" w:pos="1369"/>
        </w:tabs>
        <w:autoSpaceDE w:val="0"/>
        <w:autoSpaceDN w:val="0"/>
        <w:spacing w:after="0"/>
        <w:ind w:left="567" w:right="46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825">
        <w:rPr>
          <w:rFonts w:ascii="Times New Roman" w:hAnsi="Times New Roman" w:cs="Times New Roman"/>
          <w:b/>
          <w:sz w:val="28"/>
          <w:szCs w:val="28"/>
        </w:rPr>
        <w:lastRenderedPageBreak/>
        <w:t>ATIVIDADES</w:t>
      </w:r>
      <w:r w:rsidRPr="00E718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E</w:t>
      </w:r>
      <w:r w:rsidRPr="00E7182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REQUISITOS</w:t>
      </w:r>
      <w:r w:rsidRPr="00E71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BÁSICOS:</w:t>
      </w:r>
    </w:p>
    <w:p w14:paraId="151134AD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19496043" w14:textId="2B8743B7" w:rsidR="005F3836" w:rsidRPr="00E71825" w:rsidRDefault="005F3836" w:rsidP="005F3836">
      <w:pPr>
        <w:pStyle w:val="Ttulo4"/>
        <w:keepNext w:val="0"/>
        <w:keepLines w:val="0"/>
        <w:widowControl w:val="0"/>
        <w:numPr>
          <w:ilvl w:val="1"/>
          <w:numId w:val="11"/>
        </w:numPr>
        <w:tabs>
          <w:tab w:val="left" w:pos="1250"/>
        </w:tabs>
        <w:spacing w:before="0" w:line="24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</w:pPr>
      <w:r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  <w:t xml:space="preserve">- </w:t>
      </w:r>
      <w:r w:rsidR="003D0BB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  <w:t>Secretária</w:t>
      </w:r>
    </w:p>
    <w:p w14:paraId="2EFE9FFD" w14:textId="77777777" w:rsidR="005F3836" w:rsidRPr="00E71825" w:rsidRDefault="005F3836" w:rsidP="005F3836">
      <w:pPr>
        <w:tabs>
          <w:tab w:val="left" w:pos="1250"/>
        </w:tabs>
        <w:ind w:left="18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4C88D8" w14:textId="6F80B8FE" w:rsidR="005F3836" w:rsidRPr="00E71825" w:rsidRDefault="005F3836" w:rsidP="006D34BB">
      <w:pPr>
        <w:pStyle w:val="Ttulo4"/>
        <w:keepNext w:val="0"/>
        <w:keepLines w:val="0"/>
        <w:widowControl w:val="0"/>
        <w:tabs>
          <w:tab w:val="left" w:pos="1134"/>
        </w:tabs>
        <w:spacing w:before="0" w:line="360" w:lineRule="auto"/>
        <w:ind w:left="113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3.1.1</w:t>
      </w:r>
      <w:r w:rsidR="00D8694F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D7188F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</w:t>
      </w:r>
      <w:r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Grau de Escolaridade</w:t>
      </w:r>
      <w:r w:rsidRPr="00E718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: Ensino Médio completo </w:t>
      </w:r>
    </w:p>
    <w:p w14:paraId="082AC1CE" w14:textId="5209F67A" w:rsidR="005F3836" w:rsidRPr="00E71825" w:rsidRDefault="005F3836" w:rsidP="006D34BB">
      <w:pPr>
        <w:pStyle w:val="Ttulo4"/>
        <w:keepNext w:val="0"/>
        <w:keepLines w:val="0"/>
        <w:widowControl w:val="0"/>
        <w:tabs>
          <w:tab w:val="left" w:pos="1134"/>
          <w:tab w:val="left" w:pos="1250"/>
        </w:tabs>
        <w:spacing w:before="0" w:line="360" w:lineRule="auto"/>
        <w:ind w:left="1843" w:hanging="709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3.1.2</w:t>
      </w:r>
      <w:r w:rsidR="00D8694F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D7188F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</w:t>
      </w:r>
      <w:r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Conhecimento específico:</w:t>
      </w:r>
      <w:r w:rsidRPr="00E718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Conhecimento da Metodologia APAC, R</w:t>
      </w:r>
      <w:r w:rsidR="003D0BB3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otinas administrativas.</w:t>
      </w:r>
    </w:p>
    <w:p w14:paraId="6B59AEB6" w14:textId="37134B51" w:rsidR="005F3836" w:rsidRPr="00E71825" w:rsidRDefault="00D7188F" w:rsidP="006D34BB">
      <w:pPr>
        <w:pStyle w:val="Ttulo4"/>
        <w:keepNext w:val="0"/>
        <w:keepLines w:val="0"/>
        <w:widowControl w:val="0"/>
        <w:numPr>
          <w:ilvl w:val="2"/>
          <w:numId w:val="18"/>
        </w:numPr>
        <w:tabs>
          <w:tab w:val="left" w:pos="1134"/>
          <w:tab w:val="left" w:pos="1250"/>
        </w:tabs>
        <w:spacing w:before="0" w:line="36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5F3836"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Descrição Sumária:</w:t>
      </w:r>
      <w:r w:rsidR="005F3836" w:rsidRPr="00E718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3D0BB3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Atuar na execução das tarefas da secretaria em parceria com Auxiliar Administrativo. </w:t>
      </w:r>
    </w:p>
    <w:p w14:paraId="6A9062C4" w14:textId="2E1677A5" w:rsidR="005F3836" w:rsidRPr="00E71825" w:rsidRDefault="00D7188F" w:rsidP="006D34BB">
      <w:pPr>
        <w:pStyle w:val="Ttulo4"/>
        <w:keepNext w:val="0"/>
        <w:keepLines w:val="0"/>
        <w:widowControl w:val="0"/>
        <w:numPr>
          <w:ilvl w:val="2"/>
          <w:numId w:val="18"/>
        </w:numPr>
        <w:tabs>
          <w:tab w:val="left" w:pos="1134"/>
          <w:tab w:val="left" w:pos="1250"/>
        </w:tabs>
        <w:spacing w:before="0" w:line="36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6D34BB"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5F3836" w:rsidRPr="00E7182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Atribuições/Tarefas:</w:t>
      </w:r>
    </w:p>
    <w:p w14:paraId="4029F3B6" w14:textId="77777777" w:rsidR="005F3836" w:rsidRPr="00E71825" w:rsidRDefault="005F3836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Participar semanalmente da reunião administrativa;</w:t>
      </w:r>
    </w:p>
    <w:p w14:paraId="00DE50A2" w14:textId="558911C1" w:rsidR="003D0BB3" w:rsidRDefault="003D0BB3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17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Atender telefone;</w:t>
      </w:r>
    </w:p>
    <w:p w14:paraId="139BB7D8" w14:textId="214E57C0" w:rsidR="005F3836" w:rsidRPr="00E71825" w:rsidRDefault="003D0BB3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17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Atender os demais setores com ligações interurbanas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7E88B38" w14:textId="41B87650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18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Controle de ligações das recuperandas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F31D490" w14:textId="64E5ED89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18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Controle de ligações interurbanas, anotações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B45D66" w14:textId="08B51072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Tirar xerox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0CF67DB" w14:textId="77777777" w:rsidR="000A7D01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Escala de auxiliares de plantão aos domingos;</w:t>
      </w:r>
    </w:p>
    <w:p w14:paraId="24B164C9" w14:textId="5308DE75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Escala de voluntárias para revista da visita íntima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EDE77EE" w14:textId="77777777" w:rsidR="000A7D01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Controle de visitas dos familiares;</w:t>
      </w:r>
    </w:p>
    <w:p w14:paraId="36EA2854" w14:textId="62DCE95E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Ata da reunião administrativa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019E206" w14:textId="68C733F2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Colocar atividades do mês no quadro de avisos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C00F346" w14:textId="551455C2" w:rsidR="005F3836" w:rsidRPr="00E71825" w:rsidRDefault="005F3836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="000A7D01">
        <w:rPr>
          <w:rFonts w:ascii="Times New Roman" w:hAnsi="Times New Roman" w:cs="Times New Roman"/>
          <w:color w:val="000000" w:themeColor="text1"/>
          <w:sz w:val="28"/>
          <w:szCs w:val="28"/>
        </w:rPr>
        <w:t>onfecções dos cartões de aniversário para recuperandas,   voluntários e autoridades;</w:t>
      </w:r>
    </w:p>
    <w:p w14:paraId="0AE1DD7C" w14:textId="77777777" w:rsidR="000A7D01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Digitar e afixar agenda no mês nos murais;</w:t>
      </w:r>
    </w:p>
    <w:p w14:paraId="50E1D0F4" w14:textId="2F9B2FCD" w:rsidR="005F3836" w:rsidRPr="00E71825" w:rsidRDefault="000A7D01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Digitar e afixar relação de aniversariantes do mês nos murais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19FA09" w14:textId="7535AC1C" w:rsidR="005F3836" w:rsidRPr="00E71825" w:rsidRDefault="00103485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Avisar os voluntários sobre agenda de atividades do mês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99D322" w14:textId="1C6716BC" w:rsidR="005F3836" w:rsidRPr="00E71825" w:rsidRDefault="005F3836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F</w:t>
      </w:r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azer inscrições pelo telefone de cursos, seminários </w:t>
      </w:r>
      <w:proofErr w:type="spellStart"/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>etc</w:t>
      </w:r>
      <w:proofErr w:type="spellEnd"/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D458B1B" w14:textId="69714210" w:rsidR="005F3836" w:rsidRPr="00E71825" w:rsidRDefault="00103485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Confeccionar crachás para as recuperandas, familiares, voluntários e autoridades;</w:t>
      </w:r>
    </w:p>
    <w:p w14:paraId="6F2CDCFA" w14:textId="77777777" w:rsidR="00103485" w:rsidRDefault="00103485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Preencher a ficha de cadastro familiar para confecção de crachás;</w:t>
      </w:r>
    </w:p>
    <w:p w14:paraId="18394A1A" w14:textId="77777777" w:rsidR="00103485" w:rsidRDefault="00103485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Fazer cartazes de avisos e fixar no quadro informativo;</w:t>
      </w:r>
    </w:p>
    <w:p w14:paraId="6A0097DE" w14:textId="168F4D2D" w:rsidR="005F3836" w:rsidRPr="00103485" w:rsidRDefault="00103485" w:rsidP="0010348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Auxiliar em eventos realizados na Entidade, quando solicitada</w:t>
      </w:r>
      <w:r w:rsidR="005F3836" w:rsidRPr="0010348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3CF1B95" w14:textId="06211BF0" w:rsidR="005F3836" w:rsidRPr="00E71825" w:rsidRDefault="005F3836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17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>ncaminhar anualmente o Termo de Adesão e Lei do Voluntariado a todos os voluntários ativos;</w:t>
      </w:r>
    </w:p>
    <w:p w14:paraId="2B61E73E" w14:textId="0807A7E9" w:rsidR="005F3836" w:rsidRPr="00E71825" w:rsidRDefault="00103485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Atualizar lista de voluntários e recuperandas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433B8B9" w14:textId="0C47BC18" w:rsidR="006D34BB" w:rsidRPr="00E71825" w:rsidRDefault="006D34BB" w:rsidP="006D34B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84"/>
        </w:tabs>
        <w:spacing w:line="360" w:lineRule="auto"/>
        <w:ind w:right="2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5F3836" w:rsidRPr="00E71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3.3.5 </w:t>
      </w:r>
      <w:r w:rsidR="00D71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F3836" w:rsidRPr="00E71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Características da Função: 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As tarefas são</w:t>
      </w:r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pouco padronizadas exigindo decisões simples</w:t>
      </w:r>
      <w:r w:rsidR="005F3836"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. Responsabilidade por máquinas e equipamentos</w:t>
      </w:r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0CAD2F" w14:textId="7D329B30" w:rsidR="005F3836" w:rsidRPr="00E71825" w:rsidRDefault="006D34BB" w:rsidP="006D34B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84"/>
        </w:tabs>
        <w:spacing w:line="360" w:lineRule="auto"/>
        <w:ind w:right="23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3836" w:rsidRPr="00E718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3.3.6</w:t>
      </w:r>
      <w:r w:rsidR="005F3836" w:rsidRPr="00E71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F1B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5F3836" w:rsidRPr="00E71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Competências</w:t>
      </w:r>
    </w:p>
    <w:p w14:paraId="3D5CDB6F" w14:textId="67EE20E3" w:rsidR="005F3836" w:rsidRPr="00E71825" w:rsidRDefault="005F3836" w:rsidP="006D34B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31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Conhecimentos</w:t>
      </w: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conhecimento do método APAC, </w:t>
      </w:r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>conhecimento de informática.</w:t>
      </w:r>
    </w:p>
    <w:p w14:paraId="2C5EAB4B" w14:textId="77777777" w:rsidR="003A7E68" w:rsidRDefault="005F3836" w:rsidP="003A7E68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31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8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Habilidades</w:t>
      </w: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0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Habilidade de comunicação e de relacionamento interpessoal; Facilidade para trabalhar em equipe; Capacidade de organização; Criatividade; Digitação; Concentração; Atendimento ao público</w:t>
      </w:r>
      <w:r w:rsidRPr="00E718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4FB977" w14:textId="46C64098" w:rsidR="00103485" w:rsidRPr="003A7E68" w:rsidRDefault="005F3836" w:rsidP="003A7E68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 w:line="360" w:lineRule="auto"/>
        <w:ind w:right="31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E6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Atitudes</w:t>
      </w:r>
      <w:r w:rsidR="00D8694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3A7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081F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5A081F" w:rsidRPr="003A7E68">
        <w:rPr>
          <w:rFonts w:ascii="Times New Roman" w:hAnsi="Times New Roman" w:cs="Times New Roman"/>
          <w:color w:val="000000" w:themeColor="text1"/>
          <w:sz w:val="28"/>
          <w:szCs w:val="28"/>
        </w:rPr>
        <w:t>er</w:t>
      </w:r>
      <w:r w:rsidR="00103485" w:rsidRPr="003A7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3485" w:rsidRPr="003A7E68">
        <w:rPr>
          <w:sz w:val="28"/>
          <w:szCs w:val="28"/>
        </w:rPr>
        <w:t>paciente, ter iniciativa, capacidade de tolerar atividades repetitivas, maturidade no trato com pessoas e situações.</w:t>
      </w:r>
    </w:p>
    <w:p w14:paraId="1C172C5C" w14:textId="77777777" w:rsidR="00103485" w:rsidRPr="00103485" w:rsidRDefault="00103485" w:rsidP="001034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30"/>
        </w:tabs>
        <w:spacing w:after="0"/>
        <w:ind w:left="1276" w:right="462"/>
        <w:jc w:val="both"/>
        <w:rPr>
          <w:sz w:val="28"/>
          <w:szCs w:val="28"/>
        </w:rPr>
      </w:pPr>
    </w:p>
    <w:p w14:paraId="6D671629" w14:textId="2B510B5F" w:rsidR="00FA2063" w:rsidRPr="00E71825" w:rsidRDefault="00880911" w:rsidP="00880911">
      <w:pPr>
        <w:pStyle w:val="Ttulo2"/>
        <w:numPr>
          <w:ilvl w:val="0"/>
          <w:numId w:val="11"/>
        </w:numPr>
        <w:tabs>
          <w:tab w:val="left" w:pos="1369"/>
        </w:tabs>
        <w:spacing w:line="276" w:lineRule="auto"/>
        <w:ind w:right="4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A2063" w:rsidRPr="00E71825">
        <w:rPr>
          <w:rFonts w:ascii="Times New Roman" w:hAnsi="Times New Roman" w:cs="Times New Roman"/>
        </w:rPr>
        <w:t>DO REGIME</w:t>
      </w:r>
      <w:r w:rsidR="00FA2063" w:rsidRPr="00E71825">
        <w:rPr>
          <w:rFonts w:ascii="Times New Roman" w:hAnsi="Times New Roman" w:cs="Times New Roman"/>
          <w:spacing w:val="-5"/>
        </w:rPr>
        <w:t xml:space="preserve"> </w:t>
      </w:r>
      <w:r w:rsidR="00FA2063" w:rsidRPr="00E71825">
        <w:rPr>
          <w:rFonts w:ascii="Times New Roman" w:hAnsi="Times New Roman" w:cs="Times New Roman"/>
        </w:rPr>
        <w:t>JURÍDICO</w:t>
      </w:r>
      <w:r w:rsidR="00FA2063" w:rsidRPr="00E71825">
        <w:rPr>
          <w:rFonts w:ascii="Times New Roman" w:hAnsi="Times New Roman" w:cs="Times New Roman"/>
          <w:spacing w:val="-4"/>
        </w:rPr>
        <w:t xml:space="preserve"> </w:t>
      </w:r>
      <w:r w:rsidR="00FA2063" w:rsidRPr="00E71825">
        <w:rPr>
          <w:rFonts w:ascii="Times New Roman" w:hAnsi="Times New Roman" w:cs="Times New Roman"/>
        </w:rPr>
        <w:t>DOS CARGOS:</w:t>
      </w:r>
    </w:p>
    <w:p w14:paraId="26CA10E4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0D7846A5" w14:textId="0C10956E" w:rsidR="00E71825" w:rsidRPr="00E71825" w:rsidRDefault="00731982" w:rsidP="00E71825">
      <w:pPr>
        <w:spacing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71825" w:rsidRPr="00E71825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O regime jurídico do quadro de </w:t>
      </w:r>
      <w:r w:rsidR="005A081F">
        <w:rPr>
          <w:rFonts w:ascii="Times New Roman" w:hAnsi="Times New Roman" w:cs="Times New Roman"/>
          <w:sz w:val="28"/>
          <w:szCs w:val="28"/>
        </w:rPr>
        <w:t>colaboradores</w:t>
      </w:r>
      <w:r w:rsidR="00E71825" w:rsidRPr="00E71825">
        <w:rPr>
          <w:rFonts w:ascii="Times New Roman" w:hAnsi="Times New Roman" w:cs="Times New Roman"/>
          <w:sz w:val="28"/>
          <w:szCs w:val="28"/>
        </w:rPr>
        <w:t>, conforme item 2, sob o qual poderão ser contratados os candidatos aprovados, por esta Seleção Simplificada, quando do surgimento de vagas durante o período de validade deste edital, será o da Lei 11.778/2008 (Lei do Estagiário) para os cargos de Estagiário e o da Consolidação das Leis Trabalhistas – CLT para os demais cargos. Esse regime não envolve, em qualquer hipótese, a estabilidade prevista no Art. 41, da Constituição Federal.</w:t>
      </w:r>
    </w:p>
    <w:p w14:paraId="5A3AEDEC" w14:textId="2862507D" w:rsidR="00E71825" w:rsidRPr="00E71825" w:rsidRDefault="00731982" w:rsidP="00E71825">
      <w:pPr>
        <w:spacing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71825" w:rsidRPr="00E71825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88091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71825" w:rsidRPr="00E718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1825" w:rsidRPr="00E71825">
        <w:rPr>
          <w:rFonts w:ascii="Times New Roman" w:hAnsi="Times New Roman" w:cs="Times New Roman"/>
          <w:sz w:val="28"/>
          <w:szCs w:val="28"/>
        </w:rPr>
        <w:t>O contrato de trabalho de todos os candidatos aos cargos regidos pela CLT, que porventura sejam convocados para contratação será por prazo indeterminado; O candidato selecionado, quando do surgimento de vaga e, possivelmente convocado na forma do item 6.5, deverá a</w:t>
      </w:r>
      <w:r w:rsidR="002A5DB4">
        <w:rPr>
          <w:rFonts w:ascii="Times New Roman" w:hAnsi="Times New Roman" w:cs="Times New Roman"/>
          <w:sz w:val="28"/>
          <w:szCs w:val="28"/>
        </w:rPr>
        <w:t>presentar-se na sede da APAC Feminina Conselheiro Lafaiete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/MG – Rua </w:t>
      </w:r>
      <w:r w:rsidR="002A5DB4">
        <w:rPr>
          <w:rFonts w:ascii="Times New Roman" w:hAnsi="Times New Roman" w:cs="Times New Roman"/>
          <w:sz w:val="28"/>
          <w:szCs w:val="28"/>
        </w:rPr>
        <w:t>Dom Luciano</w:t>
      </w:r>
      <w:r w:rsidR="00E71825" w:rsidRPr="00E71825">
        <w:rPr>
          <w:rFonts w:ascii="Times New Roman" w:hAnsi="Times New Roman" w:cs="Times New Roman"/>
          <w:sz w:val="28"/>
          <w:szCs w:val="28"/>
        </w:rPr>
        <w:t>, nº</w:t>
      </w:r>
      <w:r w:rsidR="002A5DB4">
        <w:rPr>
          <w:rFonts w:ascii="Times New Roman" w:hAnsi="Times New Roman" w:cs="Times New Roman"/>
          <w:sz w:val="28"/>
          <w:szCs w:val="28"/>
        </w:rPr>
        <w:t xml:space="preserve"> 575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– B. São </w:t>
      </w:r>
      <w:r w:rsidR="002A5DB4">
        <w:rPr>
          <w:rFonts w:ascii="Times New Roman" w:hAnsi="Times New Roman" w:cs="Times New Roman"/>
          <w:sz w:val="28"/>
          <w:szCs w:val="28"/>
        </w:rPr>
        <w:t>Jorge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</w:t>
      </w:r>
      <w:r w:rsidR="002A5DB4">
        <w:rPr>
          <w:rFonts w:ascii="Times New Roman" w:hAnsi="Times New Roman" w:cs="Times New Roman"/>
          <w:sz w:val="28"/>
          <w:szCs w:val="28"/>
        </w:rPr>
        <w:t>–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</w:t>
      </w:r>
      <w:r w:rsidR="002A5DB4">
        <w:rPr>
          <w:rFonts w:ascii="Times New Roman" w:hAnsi="Times New Roman" w:cs="Times New Roman"/>
          <w:sz w:val="28"/>
          <w:szCs w:val="28"/>
        </w:rPr>
        <w:t>Conselheiro Lafaiete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/MG – CEP. </w:t>
      </w:r>
      <w:r w:rsidR="002A5DB4">
        <w:rPr>
          <w:rFonts w:ascii="Times New Roman" w:hAnsi="Times New Roman" w:cs="Times New Roman"/>
          <w:sz w:val="28"/>
          <w:szCs w:val="28"/>
        </w:rPr>
        <w:t>36.405-251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para assinatura do contrato, munido das cópias e originais dos seguintes documentos: </w:t>
      </w:r>
    </w:p>
    <w:p w14:paraId="2F22F468" w14:textId="77777777" w:rsidR="00FA2063" w:rsidRPr="00E71825" w:rsidRDefault="00FA2063" w:rsidP="00E71825">
      <w:pPr>
        <w:pStyle w:val="Corpodetexto"/>
        <w:spacing w:line="276" w:lineRule="auto"/>
        <w:ind w:left="1276" w:right="462"/>
        <w:jc w:val="both"/>
        <w:rPr>
          <w:sz w:val="28"/>
          <w:szCs w:val="28"/>
        </w:rPr>
      </w:pPr>
    </w:p>
    <w:p w14:paraId="33314CE3" w14:textId="2D5C56AD" w:rsidR="00FA2063" w:rsidRPr="00731982" w:rsidRDefault="00D8694F" w:rsidP="00731982">
      <w:pPr>
        <w:pStyle w:val="PargrafodaLista"/>
        <w:widowControl w:val="0"/>
        <w:numPr>
          <w:ilvl w:val="2"/>
          <w:numId w:val="22"/>
        </w:numPr>
        <w:tabs>
          <w:tab w:val="left" w:pos="178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Carteira</w:t>
      </w:r>
      <w:r w:rsidR="00FA2063" w:rsidRPr="007319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de</w:t>
      </w:r>
      <w:r w:rsidR="00FA2063" w:rsidRPr="0073198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Trabalho</w:t>
      </w:r>
      <w:r w:rsidR="00FA2063" w:rsidRPr="0073198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e</w:t>
      </w:r>
      <w:r w:rsidR="00FA2063" w:rsidRPr="0073198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Previdência</w:t>
      </w:r>
      <w:r w:rsidR="00FA2063" w:rsidRPr="0073198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Social;</w:t>
      </w:r>
    </w:p>
    <w:p w14:paraId="055F6028" w14:textId="77777777" w:rsidR="00FA2063" w:rsidRPr="00E71825" w:rsidRDefault="00FA2063" w:rsidP="00E71825">
      <w:pPr>
        <w:pStyle w:val="Corpodetexto"/>
        <w:spacing w:line="276" w:lineRule="auto"/>
        <w:ind w:left="1276" w:right="462"/>
        <w:jc w:val="both"/>
        <w:rPr>
          <w:sz w:val="28"/>
          <w:szCs w:val="28"/>
        </w:rPr>
      </w:pPr>
    </w:p>
    <w:p w14:paraId="1081EF77" w14:textId="6D4C90CF" w:rsidR="00731982" w:rsidRDefault="00D8694F" w:rsidP="00731982">
      <w:pPr>
        <w:pStyle w:val="PargrafodaLista"/>
        <w:widowControl w:val="0"/>
        <w:numPr>
          <w:ilvl w:val="2"/>
          <w:numId w:val="22"/>
        </w:numPr>
        <w:tabs>
          <w:tab w:val="left" w:pos="184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2063" w:rsidRPr="00731982">
        <w:rPr>
          <w:rFonts w:ascii="Times New Roman" w:hAnsi="Times New Roman" w:cs="Times New Roman"/>
          <w:sz w:val="28"/>
          <w:szCs w:val="28"/>
        </w:rPr>
        <w:t>Carteira</w:t>
      </w:r>
      <w:r w:rsidR="00FA2063" w:rsidRPr="007319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de</w:t>
      </w:r>
      <w:r w:rsidR="00FA2063" w:rsidRPr="0073198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Identidade;</w:t>
      </w:r>
    </w:p>
    <w:p w14:paraId="63CC64EC" w14:textId="77777777" w:rsidR="00731982" w:rsidRPr="00731982" w:rsidRDefault="00731982" w:rsidP="0073198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14:paraId="4A8C38D5" w14:textId="63BAE989" w:rsidR="00731982" w:rsidRDefault="00D8694F" w:rsidP="00731982">
      <w:pPr>
        <w:pStyle w:val="PargrafodaLista"/>
        <w:widowControl w:val="0"/>
        <w:numPr>
          <w:ilvl w:val="2"/>
          <w:numId w:val="22"/>
        </w:numPr>
        <w:tabs>
          <w:tab w:val="left" w:pos="184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31982" w:rsidRPr="00731982"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CPF;</w:t>
      </w:r>
    </w:p>
    <w:p w14:paraId="006D1B6D" w14:textId="77777777" w:rsidR="00731982" w:rsidRPr="00731982" w:rsidRDefault="00731982" w:rsidP="0073198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14:paraId="302F20D1" w14:textId="6DD4E855" w:rsidR="00FA2063" w:rsidRPr="00731982" w:rsidRDefault="00D8694F" w:rsidP="00731982">
      <w:pPr>
        <w:pStyle w:val="PargrafodaLista"/>
        <w:widowControl w:val="0"/>
        <w:numPr>
          <w:ilvl w:val="2"/>
          <w:numId w:val="22"/>
        </w:numPr>
        <w:tabs>
          <w:tab w:val="left" w:pos="184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2063" w:rsidRPr="00731982">
        <w:rPr>
          <w:rFonts w:ascii="Times New Roman" w:hAnsi="Times New Roman" w:cs="Times New Roman"/>
          <w:sz w:val="28"/>
          <w:szCs w:val="28"/>
        </w:rPr>
        <w:t>Comprovante</w:t>
      </w:r>
      <w:r w:rsidR="00FA2063" w:rsidRPr="007319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de</w:t>
      </w:r>
      <w:r w:rsidR="00FA2063" w:rsidRPr="0073198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Endereço;</w:t>
      </w:r>
    </w:p>
    <w:p w14:paraId="1B0AADB9" w14:textId="77777777" w:rsidR="00FA2063" w:rsidRPr="00E71825" w:rsidRDefault="00FA2063" w:rsidP="00E71825">
      <w:pPr>
        <w:pStyle w:val="Corpodetexto"/>
        <w:spacing w:line="276" w:lineRule="auto"/>
        <w:ind w:left="1276" w:right="462"/>
        <w:jc w:val="both"/>
        <w:rPr>
          <w:sz w:val="28"/>
          <w:szCs w:val="28"/>
        </w:rPr>
      </w:pPr>
    </w:p>
    <w:p w14:paraId="03B743BD" w14:textId="6FBCA36E" w:rsidR="00FA2063" w:rsidRPr="00E71825" w:rsidRDefault="00FA2063" w:rsidP="00731982">
      <w:pPr>
        <w:pStyle w:val="PargrafodaLista"/>
        <w:widowControl w:val="0"/>
        <w:numPr>
          <w:ilvl w:val="2"/>
          <w:numId w:val="22"/>
        </w:numPr>
        <w:tabs>
          <w:tab w:val="left" w:pos="1789"/>
        </w:tabs>
        <w:autoSpaceDE w:val="0"/>
        <w:autoSpaceDN w:val="0"/>
        <w:spacing w:after="0"/>
        <w:ind w:left="1276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Cópia</w:t>
      </w:r>
      <w:r w:rsidRPr="00E7182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autenticada</w:t>
      </w:r>
      <w:r w:rsidRPr="00E718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CNH</w:t>
      </w:r>
      <w:r w:rsidRPr="00E7182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-</w:t>
      </w:r>
      <w:r w:rsidRPr="00E7182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Carteira</w:t>
      </w:r>
      <w:r w:rsidRPr="00E718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Nacional</w:t>
      </w:r>
      <w:r w:rsidRPr="00E7182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Habilitação</w:t>
      </w:r>
      <w:r w:rsidRPr="00E7182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(se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houver);</w:t>
      </w:r>
    </w:p>
    <w:p w14:paraId="32D6A47A" w14:textId="77777777" w:rsidR="00FA2063" w:rsidRPr="00E71825" w:rsidRDefault="00FA2063" w:rsidP="00E71825">
      <w:pPr>
        <w:pStyle w:val="PargrafodaLista"/>
        <w:widowControl w:val="0"/>
        <w:tabs>
          <w:tab w:val="left" w:pos="1789"/>
        </w:tabs>
        <w:autoSpaceDE w:val="0"/>
        <w:autoSpaceDN w:val="0"/>
        <w:spacing w:after="0"/>
        <w:ind w:left="1276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8AE5F9C" w14:textId="4820C60F" w:rsidR="00FA2063" w:rsidRPr="00E71825" w:rsidRDefault="00D8694F" w:rsidP="00731982">
      <w:pPr>
        <w:pStyle w:val="PargrafodaLista"/>
        <w:widowControl w:val="0"/>
        <w:numPr>
          <w:ilvl w:val="2"/>
          <w:numId w:val="22"/>
        </w:numPr>
        <w:tabs>
          <w:tab w:val="left" w:pos="1849"/>
        </w:tabs>
        <w:autoSpaceDE w:val="0"/>
        <w:autoSpaceDN w:val="0"/>
        <w:spacing w:after="0"/>
        <w:ind w:left="1276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2063" w:rsidRPr="00E71825">
        <w:rPr>
          <w:rFonts w:ascii="Times New Roman" w:hAnsi="Times New Roman" w:cs="Times New Roman"/>
          <w:sz w:val="28"/>
          <w:szCs w:val="28"/>
        </w:rPr>
        <w:t>Comprovante</w:t>
      </w:r>
      <w:r w:rsidR="00FA2063" w:rsidRPr="00E7182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</w:t>
      </w:r>
      <w:r w:rsidR="00FA2063" w:rsidRPr="00E7182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conta</w:t>
      </w:r>
      <w:r w:rsidR="00FA2063" w:rsidRPr="00E718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bancária,</w:t>
      </w:r>
      <w:r w:rsidR="00FA2063" w:rsidRPr="00E718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com</w:t>
      </w:r>
      <w:r w:rsidR="00FA2063" w:rsidRPr="00E718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indicação</w:t>
      </w:r>
      <w:r w:rsidR="00FA2063" w:rsidRPr="00E718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do</w:t>
      </w:r>
      <w:r w:rsidR="00FA2063" w:rsidRPr="00E7182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número,</w:t>
      </w:r>
      <w:r w:rsidR="00FA2063" w:rsidRPr="00E718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agência</w:t>
      </w:r>
      <w:r w:rsidR="00FA2063" w:rsidRPr="00E7182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</w:t>
      </w:r>
      <w:r w:rsidR="00FA2063" w:rsidRPr="00E7182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banco;</w:t>
      </w:r>
    </w:p>
    <w:p w14:paraId="22932434" w14:textId="77777777" w:rsidR="00FA2063" w:rsidRPr="00E71825" w:rsidRDefault="00FA2063" w:rsidP="00E71825">
      <w:pPr>
        <w:pStyle w:val="PargrafodaLista"/>
        <w:widowControl w:val="0"/>
        <w:tabs>
          <w:tab w:val="left" w:pos="1849"/>
        </w:tabs>
        <w:autoSpaceDE w:val="0"/>
        <w:autoSpaceDN w:val="0"/>
        <w:spacing w:after="0"/>
        <w:ind w:left="1276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96B51E" w14:textId="77777777" w:rsidR="00FA2063" w:rsidRPr="00E71825" w:rsidRDefault="00FA2063" w:rsidP="00731982">
      <w:pPr>
        <w:pStyle w:val="PargrafodaLista"/>
        <w:widowControl w:val="0"/>
        <w:numPr>
          <w:ilvl w:val="2"/>
          <w:numId w:val="22"/>
        </w:numPr>
        <w:tabs>
          <w:tab w:val="left" w:pos="1789"/>
        </w:tabs>
        <w:autoSpaceDE w:val="0"/>
        <w:autoSpaceDN w:val="0"/>
        <w:spacing w:after="0"/>
        <w:ind w:left="1276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Cópia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Histórico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Escolar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ou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comprovante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escolaridade;</w:t>
      </w:r>
    </w:p>
    <w:p w14:paraId="64AF2ABF" w14:textId="77777777" w:rsidR="00FA2063" w:rsidRPr="00E71825" w:rsidRDefault="00FA2063" w:rsidP="00E71825">
      <w:pPr>
        <w:pStyle w:val="Corpodetexto"/>
        <w:spacing w:line="276" w:lineRule="auto"/>
        <w:ind w:left="1276" w:right="462"/>
        <w:jc w:val="both"/>
        <w:rPr>
          <w:sz w:val="28"/>
          <w:szCs w:val="28"/>
        </w:rPr>
      </w:pPr>
    </w:p>
    <w:p w14:paraId="2F07BBFA" w14:textId="5CF6D602" w:rsidR="00FA2063" w:rsidRPr="00E71825" w:rsidRDefault="00FA2063" w:rsidP="00731982">
      <w:pPr>
        <w:pStyle w:val="PargrafodaLista"/>
        <w:widowControl w:val="0"/>
        <w:numPr>
          <w:ilvl w:val="2"/>
          <w:numId w:val="22"/>
        </w:numPr>
        <w:tabs>
          <w:tab w:val="left" w:pos="1789"/>
        </w:tabs>
        <w:autoSpaceDE w:val="0"/>
        <w:autoSpaceDN w:val="0"/>
        <w:spacing w:after="0"/>
        <w:ind w:left="1276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Cópia</w:t>
      </w:r>
      <w:r w:rsidRPr="00E7182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Certificados</w:t>
      </w:r>
      <w:r w:rsidRPr="00E7182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e/ou</w:t>
      </w:r>
      <w:r w:rsidRPr="00E7182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Diplomas</w:t>
      </w:r>
      <w:r w:rsidRPr="00E7182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dos</w:t>
      </w:r>
      <w:r w:rsidRPr="00E7182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cursos</w:t>
      </w:r>
      <w:r w:rsidRPr="00E7182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declarados</w:t>
      </w:r>
      <w:r w:rsidRPr="00E7182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no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Currículo;</w:t>
      </w:r>
    </w:p>
    <w:p w14:paraId="047D023E" w14:textId="77777777" w:rsidR="00FA2063" w:rsidRPr="00E71825" w:rsidRDefault="00FA2063" w:rsidP="00E71825">
      <w:pPr>
        <w:pStyle w:val="PargrafodaLista"/>
        <w:widowControl w:val="0"/>
        <w:tabs>
          <w:tab w:val="left" w:pos="1789"/>
        </w:tabs>
        <w:autoSpaceDE w:val="0"/>
        <w:autoSpaceDN w:val="0"/>
        <w:spacing w:after="0"/>
        <w:ind w:left="1276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6C33073" w14:textId="29883E06" w:rsidR="00FA2063" w:rsidRPr="00E71825" w:rsidRDefault="00FA2063" w:rsidP="00731982">
      <w:pPr>
        <w:pStyle w:val="PargrafodaLista"/>
        <w:widowControl w:val="0"/>
        <w:numPr>
          <w:ilvl w:val="2"/>
          <w:numId w:val="22"/>
        </w:numPr>
        <w:tabs>
          <w:tab w:val="left" w:pos="1789"/>
        </w:tabs>
        <w:autoSpaceDE w:val="0"/>
        <w:autoSpaceDN w:val="0"/>
        <w:spacing w:after="0"/>
        <w:ind w:left="1276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Documento</w:t>
      </w:r>
      <w:r w:rsidRPr="00E7182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comprobatório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que</w:t>
      </w:r>
      <w:r w:rsidRPr="00E7182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está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em</w:t>
      </w:r>
      <w:r w:rsidRPr="00E718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dia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Serviço</w:t>
      </w:r>
      <w:r w:rsidRPr="00E718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Militar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(se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sexo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masculino);</w:t>
      </w:r>
    </w:p>
    <w:p w14:paraId="4B1181CE" w14:textId="1718B298" w:rsidR="00FA2063" w:rsidRPr="00E71825" w:rsidRDefault="00FA2063" w:rsidP="00E71825">
      <w:pPr>
        <w:widowControl w:val="0"/>
        <w:tabs>
          <w:tab w:val="left" w:pos="1789"/>
        </w:tabs>
        <w:autoSpaceDE w:val="0"/>
        <w:autoSpaceDN w:val="0"/>
        <w:spacing w:after="0"/>
        <w:ind w:left="1276" w:right="462"/>
        <w:jc w:val="both"/>
        <w:rPr>
          <w:rFonts w:ascii="Times New Roman" w:hAnsi="Times New Roman" w:cs="Times New Roman"/>
          <w:sz w:val="28"/>
          <w:szCs w:val="28"/>
        </w:rPr>
      </w:pPr>
    </w:p>
    <w:p w14:paraId="0942C206" w14:textId="0C89F091" w:rsidR="00731982" w:rsidRDefault="00D8694F" w:rsidP="00D8694F">
      <w:pPr>
        <w:pStyle w:val="PargrafodaLista"/>
        <w:widowControl w:val="0"/>
        <w:numPr>
          <w:ilvl w:val="2"/>
          <w:numId w:val="22"/>
        </w:numPr>
        <w:tabs>
          <w:tab w:val="left" w:pos="2496"/>
          <w:tab w:val="left" w:pos="2497"/>
        </w:tabs>
        <w:autoSpaceDE w:val="0"/>
        <w:autoSpaceDN w:val="0"/>
        <w:spacing w:after="0"/>
        <w:ind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2063" w:rsidRPr="00E71825">
        <w:rPr>
          <w:rFonts w:ascii="Times New Roman" w:hAnsi="Times New Roman" w:cs="Times New Roman"/>
          <w:sz w:val="28"/>
          <w:szCs w:val="28"/>
        </w:rPr>
        <w:t>Declaração</w:t>
      </w:r>
      <w:r w:rsidR="00FA2063" w:rsidRPr="00E7182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do</w:t>
      </w:r>
      <w:r w:rsidR="00FA2063"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TRE/MG</w:t>
      </w:r>
      <w:r w:rsidR="00FA2063"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(Tribunal</w:t>
      </w:r>
      <w:r w:rsidR="00FA2063"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Regional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Eleitoral)</w:t>
      </w:r>
      <w:r w:rsidR="00FA2063"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que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está</w:t>
      </w:r>
      <w:r w:rsidR="00317796"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em</w:t>
      </w:r>
      <w:r w:rsidR="00FA2063"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dia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com as</w:t>
      </w:r>
      <w:r w:rsidR="00FA2063"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obrigações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resultantes</w:t>
      </w:r>
      <w:r w:rsidR="00FA2063"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da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legislação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eleitoral.</w:t>
      </w:r>
    </w:p>
    <w:p w14:paraId="611A0677" w14:textId="77777777" w:rsidR="00731982" w:rsidRPr="00731982" w:rsidRDefault="00731982" w:rsidP="00731982">
      <w:pPr>
        <w:pStyle w:val="PargrafodaLista"/>
        <w:rPr>
          <w:spacing w:val="53"/>
          <w:sz w:val="28"/>
          <w:szCs w:val="28"/>
        </w:rPr>
      </w:pPr>
    </w:p>
    <w:p w14:paraId="0D8CD255" w14:textId="457CC194" w:rsidR="00731982" w:rsidRPr="00731982" w:rsidRDefault="00D8694F" w:rsidP="00D8694F">
      <w:pPr>
        <w:pStyle w:val="PargrafodaLista"/>
        <w:widowControl w:val="0"/>
        <w:numPr>
          <w:ilvl w:val="2"/>
          <w:numId w:val="22"/>
        </w:numPr>
        <w:tabs>
          <w:tab w:val="left" w:pos="2496"/>
          <w:tab w:val="left" w:pos="2497"/>
        </w:tabs>
        <w:autoSpaceDE w:val="0"/>
        <w:autoSpaceDN w:val="0"/>
        <w:spacing w:after="0"/>
        <w:ind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53"/>
          <w:sz w:val="28"/>
          <w:szCs w:val="28"/>
        </w:rPr>
        <w:t xml:space="preserve"> </w:t>
      </w:r>
      <w:r w:rsidR="00FA2063" w:rsidRPr="00731982">
        <w:rPr>
          <w:spacing w:val="5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A</w:t>
      </w:r>
      <w:r w:rsidR="00FA2063" w:rsidRPr="00731982">
        <w:rPr>
          <w:spacing w:val="54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não</w:t>
      </w:r>
      <w:r w:rsidR="00FA2063" w:rsidRPr="00731982">
        <w:rPr>
          <w:spacing w:val="56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apresentação</w:t>
      </w:r>
      <w:r w:rsidR="00FA2063" w:rsidRPr="00731982">
        <w:rPr>
          <w:spacing w:val="50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de</w:t>
      </w:r>
      <w:r w:rsidR="00FA2063" w:rsidRPr="00731982">
        <w:rPr>
          <w:spacing w:val="57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qualquer</w:t>
      </w:r>
      <w:r w:rsidR="00FA2063" w:rsidRPr="00731982">
        <w:rPr>
          <w:spacing w:val="52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dos</w:t>
      </w:r>
      <w:r w:rsidR="00FA2063" w:rsidRPr="00731982">
        <w:rPr>
          <w:spacing w:val="5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documentos</w:t>
      </w:r>
      <w:r w:rsidR="00FA2063" w:rsidRPr="00731982">
        <w:rPr>
          <w:spacing w:val="51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exigidos</w:t>
      </w:r>
      <w:r w:rsidR="00FA2063" w:rsidRPr="00731982">
        <w:rPr>
          <w:spacing w:val="56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no</w:t>
      </w:r>
      <w:r w:rsidR="00FA2063" w:rsidRPr="00731982">
        <w:rPr>
          <w:spacing w:val="52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item anterior</w:t>
      </w:r>
      <w:r w:rsidR="00FA2063" w:rsidRPr="00731982">
        <w:rPr>
          <w:spacing w:val="19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ensejará</w:t>
      </w:r>
      <w:r w:rsidR="00FA2063" w:rsidRPr="00731982">
        <w:rPr>
          <w:spacing w:val="22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convocação</w:t>
      </w:r>
      <w:r w:rsidR="00FA2063" w:rsidRPr="00731982">
        <w:rPr>
          <w:spacing w:val="2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do</w:t>
      </w:r>
      <w:r w:rsidR="00FA2063" w:rsidRPr="00731982">
        <w:rPr>
          <w:spacing w:val="24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candidato</w:t>
      </w:r>
      <w:r w:rsidR="00FA2063" w:rsidRPr="00731982">
        <w:rPr>
          <w:spacing w:val="19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subsequente,</w:t>
      </w:r>
      <w:r w:rsidR="00FA2063" w:rsidRPr="00731982">
        <w:rPr>
          <w:spacing w:val="21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na</w:t>
      </w:r>
      <w:r w:rsidR="00FA2063" w:rsidRPr="00731982">
        <w:rPr>
          <w:spacing w:val="19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forma</w:t>
      </w:r>
      <w:r w:rsidR="00FA2063" w:rsidRPr="00731982">
        <w:rPr>
          <w:spacing w:val="2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do</w:t>
      </w:r>
      <w:r w:rsidR="00FA2063" w:rsidRPr="00731982">
        <w:rPr>
          <w:spacing w:val="20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item.</w:t>
      </w:r>
    </w:p>
    <w:p w14:paraId="6E6DC644" w14:textId="77777777" w:rsidR="00731982" w:rsidRPr="00731982" w:rsidRDefault="00731982" w:rsidP="00731982">
      <w:pPr>
        <w:pStyle w:val="PargrafodaLista"/>
        <w:rPr>
          <w:color w:val="FF0000"/>
          <w:spacing w:val="-6"/>
          <w:sz w:val="28"/>
          <w:szCs w:val="28"/>
        </w:rPr>
      </w:pPr>
    </w:p>
    <w:p w14:paraId="5880E8BD" w14:textId="50E90F74" w:rsidR="00FA2063" w:rsidRPr="00731982" w:rsidRDefault="00D8694F" w:rsidP="00D8694F">
      <w:pPr>
        <w:pStyle w:val="PargrafodaLista"/>
        <w:widowControl w:val="0"/>
        <w:numPr>
          <w:ilvl w:val="2"/>
          <w:numId w:val="22"/>
        </w:numPr>
        <w:tabs>
          <w:tab w:val="left" w:pos="2496"/>
          <w:tab w:val="left" w:pos="2497"/>
        </w:tabs>
        <w:autoSpaceDE w:val="0"/>
        <w:autoSpaceDN w:val="0"/>
        <w:spacing w:after="0"/>
        <w:ind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FF0000"/>
          <w:spacing w:val="-6"/>
          <w:sz w:val="28"/>
          <w:szCs w:val="28"/>
        </w:rPr>
        <w:t xml:space="preserve">   </w:t>
      </w:r>
      <w:r w:rsidR="00FA2063" w:rsidRPr="00731982">
        <w:rPr>
          <w:color w:val="FF0000"/>
          <w:spacing w:val="-6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Caso a ausência não</w:t>
      </w:r>
      <w:r w:rsidR="00FA2063" w:rsidRPr="00731982">
        <w:rPr>
          <w:spacing w:val="-4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seja</w:t>
      </w:r>
      <w:r w:rsidR="00FA2063" w:rsidRPr="00731982">
        <w:rPr>
          <w:spacing w:val="-5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sanada</w:t>
      </w:r>
      <w:r w:rsidR="00FA2063" w:rsidRPr="00731982">
        <w:rPr>
          <w:spacing w:val="-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no</w:t>
      </w:r>
      <w:r w:rsidR="00FA2063" w:rsidRPr="00731982">
        <w:rPr>
          <w:spacing w:val="-4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prazo de</w:t>
      </w:r>
      <w:r w:rsidR="00FA2063" w:rsidRPr="00731982">
        <w:rPr>
          <w:spacing w:val="-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02</w:t>
      </w:r>
      <w:r w:rsidR="00FA2063" w:rsidRPr="00731982">
        <w:rPr>
          <w:spacing w:val="-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(dois)</w:t>
      </w:r>
      <w:r w:rsidR="00FA2063" w:rsidRPr="00731982">
        <w:rPr>
          <w:spacing w:val="-3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dias</w:t>
      </w:r>
      <w:r w:rsidR="00FA2063" w:rsidRPr="00731982">
        <w:rPr>
          <w:spacing w:val="-4"/>
          <w:sz w:val="28"/>
          <w:szCs w:val="28"/>
        </w:rPr>
        <w:t xml:space="preserve"> </w:t>
      </w:r>
      <w:r w:rsidR="00FA2063" w:rsidRPr="00731982">
        <w:rPr>
          <w:sz w:val="28"/>
          <w:szCs w:val="28"/>
        </w:rPr>
        <w:t>úteis.</w:t>
      </w:r>
    </w:p>
    <w:p w14:paraId="710BDCDA" w14:textId="77777777" w:rsidR="00317796" w:rsidRDefault="00317796" w:rsidP="00317796">
      <w:pPr>
        <w:pStyle w:val="Ttulo2"/>
        <w:tabs>
          <w:tab w:val="left" w:pos="1305"/>
        </w:tabs>
        <w:spacing w:line="276" w:lineRule="auto"/>
        <w:ind w:left="567" w:right="462" w:firstLine="0"/>
        <w:jc w:val="both"/>
        <w:rPr>
          <w:rFonts w:ascii="Times New Roman" w:eastAsia="Times New Roman" w:hAnsi="Times New Roman" w:cs="Times New Roman"/>
          <w:b w:val="0"/>
          <w:bCs w:val="0"/>
          <w:lang w:val="pt-BR" w:eastAsia="ar-SA"/>
        </w:rPr>
      </w:pPr>
    </w:p>
    <w:p w14:paraId="5C3C9A49" w14:textId="69275D5B" w:rsidR="00FA2063" w:rsidRPr="00E71825" w:rsidRDefault="00317796" w:rsidP="00317796">
      <w:pPr>
        <w:pStyle w:val="Ttulo2"/>
        <w:tabs>
          <w:tab w:val="left" w:pos="1305"/>
        </w:tabs>
        <w:spacing w:line="276" w:lineRule="auto"/>
        <w:ind w:left="567" w:right="462" w:firstLine="0"/>
        <w:jc w:val="both"/>
        <w:rPr>
          <w:rFonts w:ascii="Times New Roman" w:hAnsi="Times New Roman" w:cs="Times New Roman"/>
        </w:rPr>
      </w:pPr>
      <w:r w:rsidRPr="00317796">
        <w:rPr>
          <w:rFonts w:ascii="Times New Roman" w:eastAsia="Times New Roman" w:hAnsi="Times New Roman" w:cs="Times New Roman"/>
          <w:bCs w:val="0"/>
          <w:lang w:val="pt-BR" w:eastAsia="ar-SA"/>
        </w:rPr>
        <w:t>5.</w:t>
      </w:r>
      <w:r>
        <w:rPr>
          <w:rFonts w:ascii="Times New Roman" w:hAnsi="Times New Roman" w:cs="Times New Roman"/>
        </w:rPr>
        <w:t xml:space="preserve">  </w:t>
      </w:r>
      <w:r w:rsidR="00FA2063" w:rsidRPr="00E71825">
        <w:rPr>
          <w:rFonts w:ascii="Times New Roman" w:hAnsi="Times New Roman" w:cs="Times New Roman"/>
          <w:spacing w:val="-4"/>
        </w:rPr>
        <w:t xml:space="preserve"> </w:t>
      </w:r>
      <w:r w:rsidR="00FA2063" w:rsidRPr="00E71825">
        <w:rPr>
          <w:rFonts w:ascii="Times New Roman" w:hAnsi="Times New Roman" w:cs="Times New Roman"/>
        </w:rPr>
        <w:t>ELEMENTOS</w:t>
      </w:r>
      <w:r w:rsidR="00FA2063" w:rsidRPr="00E71825">
        <w:rPr>
          <w:rFonts w:ascii="Times New Roman" w:hAnsi="Times New Roman" w:cs="Times New Roman"/>
          <w:spacing w:val="-5"/>
        </w:rPr>
        <w:t xml:space="preserve"> </w:t>
      </w:r>
      <w:r w:rsidR="00FA2063" w:rsidRPr="00E71825">
        <w:rPr>
          <w:rFonts w:ascii="Times New Roman" w:hAnsi="Times New Roman" w:cs="Times New Roman"/>
        </w:rPr>
        <w:t>DISPONÍVEIS</w:t>
      </w:r>
      <w:r w:rsidR="00FA2063" w:rsidRPr="00E71825">
        <w:rPr>
          <w:rFonts w:ascii="Times New Roman" w:hAnsi="Times New Roman" w:cs="Times New Roman"/>
          <w:spacing w:val="-5"/>
        </w:rPr>
        <w:t xml:space="preserve"> </w:t>
      </w:r>
      <w:r w:rsidR="00FA2063" w:rsidRPr="00E71825">
        <w:rPr>
          <w:rFonts w:ascii="Times New Roman" w:hAnsi="Times New Roman" w:cs="Times New Roman"/>
        </w:rPr>
        <w:t>PARA</w:t>
      </w:r>
      <w:r w:rsidR="00FA2063" w:rsidRPr="00E71825">
        <w:rPr>
          <w:rFonts w:ascii="Times New Roman" w:hAnsi="Times New Roman" w:cs="Times New Roman"/>
          <w:spacing w:val="-4"/>
        </w:rPr>
        <w:t xml:space="preserve"> </w:t>
      </w:r>
      <w:r w:rsidR="00FA2063" w:rsidRPr="00E71825">
        <w:rPr>
          <w:rFonts w:ascii="Times New Roman" w:hAnsi="Times New Roman" w:cs="Times New Roman"/>
        </w:rPr>
        <w:t>EXECUÇÃO</w:t>
      </w:r>
      <w:r w:rsidR="00FA2063" w:rsidRPr="00E71825">
        <w:rPr>
          <w:rFonts w:ascii="Times New Roman" w:hAnsi="Times New Roman" w:cs="Times New Roman"/>
          <w:spacing w:val="-3"/>
        </w:rPr>
        <w:t xml:space="preserve"> </w:t>
      </w:r>
      <w:r w:rsidR="00FA2063" w:rsidRPr="00E71825">
        <w:rPr>
          <w:rFonts w:ascii="Times New Roman" w:hAnsi="Times New Roman" w:cs="Times New Roman"/>
        </w:rPr>
        <w:t>DOS</w:t>
      </w:r>
      <w:r w:rsidR="00FA2063" w:rsidRPr="00E71825">
        <w:rPr>
          <w:rFonts w:ascii="Times New Roman" w:hAnsi="Times New Roman" w:cs="Times New Roman"/>
          <w:spacing w:val="-5"/>
        </w:rPr>
        <w:t xml:space="preserve"> </w:t>
      </w:r>
      <w:r w:rsidR="00FA2063" w:rsidRPr="00E71825">
        <w:rPr>
          <w:rFonts w:ascii="Times New Roman" w:hAnsi="Times New Roman" w:cs="Times New Roman"/>
        </w:rPr>
        <w:t>SERVIÇOS:</w:t>
      </w:r>
    </w:p>
    <w:p w14:paraId="1BF7BE16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0A44041F" w14:textId="72E189AF" w:rsidR="00FA2063" w:rsidRDefault="00FA2063" w:rsidP="00FA2063">
      <w:pPr>
        <w:pStyle w:val="PargrafodaLista"/>
        <w:widowControl w:val="0"/>
        <w:numPr>
          <w:ilvl w:val="1"/>
          <w:numId w:val="10"/>
        </w:numPr>
        <w:tabs>
          <w:tab w:val="left" w:pos="1569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650AF4" wp14:editId="0361DF87">
                <wp:simplePos x="0" y="0"/>
                <wp:positionH relativeFrom="page">
                  <wp:posOffset>6941820</wp:posOffset>
                </wp:positionH>
                <wp:positionV relativeFrom="paragraph">
                  <wp:posOffset>685165</wp:posOffset>
                </wp:positionV>
                <wp:extent cx="252730" cy="5634990"/>
                <wp:effectExtent l="0" t="0" r="0" b="0"/>
                <wp:wrapNone/>
                <wp:docPr id="3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563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5C9C9" w14:textId="77777777" w:rsidR="00FA2063" w:rsidRDefault="00FA2063" w:rsidP="00FA2063">
                            <w:pPr>
                              <w:spacing w:before="14" w:line="181" w:lineRule="exact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50AF4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546.6pt;margin-top:53.95pt;width:19.9pt;height:443.7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5UsAIAAK4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14:paraId="52E5C9C9" w14:textId="77777777" w:rsidR="00FA2063" w:rsidRDefault="00FA2063" w:rsidP="00FA2063">
                      <w:pPr>
                        <w:spacing w:before="14" w:line="181" w:lineRule="exact"/>
                        <w:ind w:left="20"/>
                        <w:rPr>
                          <w:rFonts w:ascii="Arial MT"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71825">
        <w:rPr>
          <w:rFonts w:ascii="Times New Roman" w:hAnsi="Times New Roman" w:cs="Times New Roman"/>
          <w:sz w:val="28"/>
          <w:szCs w:val="28"/>
        </w:rPr>
        <w:t xml:space="preserve"> O candidato selecionado e contratado atuará em conjunto com a APAC,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dispondo de condições necessárias para o desenvolvimento das atividades,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especialmente:</w:t>
      </w:r>
    </w:p>
    <w:p w14:paraId="516C0046" w14:textId="77777777" w:rsidR="00604B35" w:rsidRPr="00E71825" w:rsidRDefault="00604B35" w:rsidP="00604B35">
      <w:pPr>
        <w:pStyle w:val="PargrafodaLista"/>
        <w:widowControl w:val="0"/>
        <w:tabs>
          <w:tab w:val="left" w:pos="1569"/>
        </w:tabs>
        <w:autoSpaceDE w:val="0"/>
        <w:autoSpaceDN w:val="0"/>
        <w:spacing w:after="0"/>
        <w:ind w:left="567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5B4A7CF" w14:textId="09BF575F" w:rsidR="00604B35" w:rsidRDefault="00FA2063" w:rsidP="00604B35">
      <w:pPr>
        <w:pStyle w:val="PargrafodaLista"/>
        <w:widowControl w:val="0"/>
        <w:numPr>
          <w:ilvl w:val="2"/>
          <w:numId w:val="10"/>
        </w:numPr>
        <w:tabs>
          <w:tab w:val="left" w:pos="1789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Computador</w:t>
      </w:r>
      <w:r w:rsidRPr="00E7182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impressora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para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processamento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análise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dos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dados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trabalhos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contratados,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dentro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sede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APAC;</w:t>
      </w:r>
    </w:p>
    <w:p w14:paraId="0C879C86" w14:textId="77777777" w:rsidR="00604B35" w:rsidRPr="00604B35" w:rsidRDefault="00604B35" w:rsidP="00604B35">
      <w:pPr>
        <w:pStyle w:val="PargrafodaLista"/>
        <w:widowControl w:val="0"/>
        <w:tabs>
          <w:tab w:val="left" w:pos="1789"/>
        </w:tabs>
        <w:autoSpaceDE w:val="0"/>
        <w:autoSpaceDN w:val="0"/>
        <w:spacing w:after="0"/>
        <w:ind w:left="567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8DAFE0F" w14:textId="77777777" w:rsidR="00FA2063" w:rsidRPr="00E71825" w:rsidRDefault="00FA2063" w:rsidP="00FA2063">
      <w:pPr>
        <w:pStyle w:val="PargrafodaLista"/>
        <w:widowControl w:val="0"/>
        <w:numPr>
          <w:ilvl w:val="2"/>
          <w:numId w:val="10"/>
        </w:numPr>
        <w:tabs>
          <w:tab w:val="left" w:pos="1789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>Material 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consumo 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 escritório,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ferramentas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 equipamentos,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veículos necessários para desenvolvimento de atividades dentro e fora 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sede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APAC;</w:t>
      </w:r>
    </w:p>
    <w:p w14:paraId="1451735F" w14:textId="77777777" w:rsidR="00FA2063" w:rsidRPr="00E71825" w:rsidRDefault="00FA2063" w:rsidP="00FA2063">
      <w:pPr>
        <w:pStyle w:val="PargrafodaLista"/>
        <w:tabs>
          <w:tab w:val="left" w:pos="1789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</w:p>
    <w:p w14:paraId="13C3C8E6" w14:textId="3E8724EA" w:rsidR="00FA2063" w:rsidRPr="00E71825" w:rsidRDefault="00317796" w:rsidP="00FA2063">
      <w:pPr>
        <w:pStyle w:val="Ttulo2"/>
        <w:numPr>
          <w:ilvl w:val="0"/>
          <w:numId w:val="9"/>
        </w:numPr>
        <w:tabs>
          <w:tab w:val="left" w:pos="1369"/>
        </w:tabs>
        <w:spacing w:line="276" w:lineRule="auto"/>
        <w:ind w:left="567" w:right="4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A2063" w:rsidRPr="00E71825">
        <w:rPr>
          <w:rFonts w:ascii="Times New Roman" w:hAnsi="Times New Roman" w:cs="Times New Roman"/>
        </w:rPr>
        <w:t>PROCESSO</w:t>
      </w:r>
      <w:r w:rsidR="00FA2063" w:rsidRPr="00E71825">
        <w:rPr>
          <w:rFonts w:ascii="Times New Roman" w:hAnsi="Times New Roman" w:cs="Times New Roman"/>
          <w:spacing w:val="-3"/>
        </w:rPr>
        <w:t xml:space="preserve"> </w:t>
      </w:r>
      <w:r w:rsidR="00FA2063" w:rsidRPr="00E71825">
        <w:rPr>
          <w:rFonts w:ascii="Times New Roman" w:hAnsi="Times New Roman" w:cs="Times New Roman"/>
        </w:rPr>
        <w:t>DE</w:t>
      </w:r>
      <w:r w:rsidR="00FA2063" w:rsidRPr="00E71825">
        <w:rPr>
          <w:rFonts w:ascii="Times New Roman" w:hAnsi="Times New Roman" w:cs="Times New Roman"/>
          <w:spacing w:val="-2"/>
        </w:rPr>
        <w:t xml:space="preserve"> </w:t>
      </w:r>
      <w:r w:rsidR="00FA2063" w:rsidRPr="00E71825">
        <w:rPr>
          <w:rFonts w:ascii="Times New Roman" w:hAnsi="Times New Roman" w:cs="Times New Roman"/>
        </w:rPr>
        <w:t>SELEÇÃO:</w:t>
      </w:r>
    </w:p>
    <w:p w14:paraId="58FEDAAC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4417DE63" w14:textId="1341301F" w:rsidR="00FA2063" w:rsidRPr="00E71825" w:rsidRDefault="00D8694F" w:rsidP="00FA2063">
      <w:pPr>
        <w:pStyle w:val="PargrafodaLista"/>
        <w:widowControl w:val="0"/>
        <w:numPr>
          <w:ilvl w:val="1"/>
          <w:numId w:val="9"/>
        </w:numPr>
        <w:tabs>
          <w:tab w:val="left" w:pos="1569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2063" w:rsidRPr="00E71825">
        <w:rPr>
          <w:rFonts w:ascii="Times New Roman" w:hAnsi="Times New Roman" w:cs="Times New Roman"/>
          <w:sz w:val="28"/>
          <w:szCs w:val="28"/>
        </w:rPr>
        <w:t>Da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inscrição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no</w:t>
      </w:r>
      <w:r w:rsidR="00FA2063"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processo</w:t>
      </w:r>
      <w:r w:rsidR="00FA2063"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seletivo:</w:t>
      </w:r>
    </w:p>
    <w:p w14:paraId="62BB5700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48058F70" w14:textId="484F2911" w:rsidR="00FA2063" w:rsidRPr="00731982" w:rsidRDefault="00FA2063" w:rsidP="00FA2063">
      <w:pPr>
        <w:pStyle w:val="PargrafodaLista"/>
        <w:widowControl w:val="0"/>
        <w:numPr>
          <w:ilvl w:val="2"/>
          <w:numId w:val="9"/>
        </w:numPr>
        <w:tabs>
          <w:tab w:val="left" w:pos="1733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 xml:space="preserve"> Entrega de currículo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atualizado</w:t>
      </w:r>
      <w:r w:rsidRPr="00E71825">
        <w:rPr>
          <w:rFonts w:ascii="Times New Roman" w:hAnsi="Times New Roman" w:cs="Times New Roman"/>
          <w:sz w:val="28"/>
          <w:szCs w:val="28"/>
        </w:rPr>
        <w:t xml:space="preserve"> com foto,</w:t>
      </w:r>
      <w:r w:rsidR="00E71825" w:rsidRPr="00E71825">
        <w:rPr>
          <w:rFonts w:ascii="Times New Roman" w:hAnsi="Times New Roman" w:cs="Times New Roman"/>
          <w:sz w:val="28"/>
          <w:szCs w:val="28"/>
        </w:rPr>
        <w:t xml:space="preserve"> comprovante de escolaridade, </w:t>
      </w:r>
      <w:r w:rsidRPr="00E71825">
        <w:rPr>
          <w:rFonts w:ascii="Times New Roman" w:hAnsi="Times New Roman" w:cs="Times New Roman"/>
          <w:sz w:val="28"/>
          <w:szCs w:val="28"/>
        </w:rPr>
        <w:t>bem como preenchimento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ficha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inscrição</w:t>
      </w:r>
      <w:r w:rsidRPr="00E7182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para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efetivação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participação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no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processo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seletivo,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na sede da APAC, no período de</w:t>
      </w:r>
      <w:r w:rsidR="009E6050">
        <w:rPr>
          <w:rFonts w:ascii="Times New Roman" w:hAnsi="Times New Roman" w:cs="Times New Roman"/>
          <w:b/>
          <w:sz w:val="28"/>
          <w:szCs w:val="28"/>
        </w:rPr>
        <w:t xml:space="preserve"> 29/08/2025 a 02/09/2025</w:t>
      </w:r>
      <w:r w:rsidRPr="00E71825">
        <w:rPr>
          <w:rFonts w:ascii="Times New Roman" w:hAnsi="Times New Roman" w:cs="Times New Roman"/>
          <w:sz w:val="28"/>
          <w:szCs w:val="28"/>
        </w:rPr>
        <w:t>, no horário 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8:30 às</w:t>
      </w:r>
      <w:r w:rsidRPr="00E7182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17:00</w:t>
      </w:r>
      <w:r w:rsidRPr="00E7182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horas,</w:t>
      </w:r>
      <w:r w:rsidRPr="00E7182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exceto</w:t>
      </w:r>
      <w:r w:rsidRPr="00E7182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em</w:t>
      </w:r>
      <w:r w:rsidRPr="00E7182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feriados,</w:t>
      </w:r>
      <w:r w:rsidRPr="00E7182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sábados</w:t>
      </w:r>
      <w:r w:rsidRPr="00E71825">
        <w:rPr>
          <w:rFonts w:ascii="Times New Roman" w:hAnsi="Times New Roman" w:cs="Times New Roman"/>
          <w:spacing w:val="34"/>
          <w:sz w:val="28"/>
          <w:szCs w:val="28"/>
        </w:rPr>
        <w:t xml:space="preserve"> ou </w:t>
      </w:r>
      <w:r w:rsidRPr="00E71825">
        <w:rPr>
          <w:rFonts w:ascii="Times New Roman" w:hAnsi="Times New Roman" w:cs="Times New Roman"/>
          <w:sz w:val="28"/>
          <w:szCs w:val="28"/>
        </w:rPr>
        <w:t>domingos</w:t>
      </w:r>
      <w:r w:rsidRPr="00E71825">
        <w:rPr>
          <w:rFonts w:ascii="Times New Roman" w:hAnsi="Times New Roman" w:cs="Times New Roman"/>
          <w:spacing w:val="35"/>
          <w:sz w:val="28"/>
          <w:szCs w:val="28"/>
        </w:rPr>
        <w:t>.</w:t>
      </w:r>
    </w:p>
    <w:p w14:paraId="04836371" w14:textId="77777777" w:rsidR="00731982" w:rsidRPr="00E71825" w:rsidRDefault="00731982" w:rsidP="00731982">
      <w:pPr>
        <w:pStyle w:val="PargrafodaLista"/>
        <w:widowControl w:val="0"/>
        <w:tabs>
          <w:tab w:val="left" w:pos="1733"/>
        </w:tabs>
        <w:autoSpaceDE w:val="0"/>
        <w:autoSpaceDN w:val="0"/>
        <w:spacing w:after="0"/>
        <w:ind w:left="567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85C9FDF" w14:textId="6ACE973E" w:rsidR="00FA2063" w:rsidRPr="00E71825" w:rsidRDefault="00FA2063" w:rsidP="00FA2063">
      <w:pPr>
        <w:ind w:left="567" w:right="46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1825">
        <w:rPr>
          <w:rFonts w:ascii="Times New Roman" w:hAnsi="Times New Roman" w:cs="Times New Roman"/>
          <w:i/>
          <w:sz w:val="28"/>
          <w:szCs w:val="28"/>
        </w:rPr>
        <w:t xml:space="preserve">Não serão aceitas inscrições por e-mail, </w:t>
      </w:r>
      <w:r w:rsidRPr="00E71825">
        <w:rPr>
          <w:rFonts w:ascii="Times New Roman" w:hAnsi="Times New Roman" w:cs="Times New Roman"/>
          <w:b/>
          <w:i/>
          <w:sz w:val="28"/>
          <w:szCs w:val="28"/>
        </w:rPr>
        <w:t>e deverá ser realizado</w:t>
      </w:r>
      <w:r w:rsidRPr="00E71825">
        <w:rPr>
          <w:rFonts w:ascii="Times New Roman" w:hAnsi="Times New Roman" w:cs="Times New Roman"/>
          <w:b/>
          <w:i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i/>
          <w:sz w:val="28"/>
          <w:szCs w:val="28"/>
        </w:rPr>
        <w:t>pelo</w:t>
      </w:r>
      <w:r w:rsidRPr="00E71825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i/>
          <w:sz w:val="28"/>
          <w:szCs w:val="28"/>
        </w:rPr>
        <w:t>próprio     candidato.</w:t>
      </w:r>
    </w:p>
    <w:p w14:paraId="346DDBDE" w14:textId="3B4012F4" w:rsidR="00FA2063" w:rsidRPr="00E71825" w:rsidRDefault="00D8694F" w:rsidP="00FA2063">
      <w:pPr>
        <w:tabs>
          <w:tab w:val="left" w:pos="1745"/>
        </w:tabs>
        <w:ind w:left="567" w:right="4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6.2</w:t>
      </w:r>
      <w:r w:rsidR="00461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b/>
          <w:sz w:val="28"/>
          <w:szCs w:val="28"/>
        </w:rPr>
        <w:t>Primeira Fase</w:t>
      </w:r>
      <w:r w:rsidR="00FA2063" w:rsidRPr="00E71825">
        <w:rPr>
          <w:rFonts w:ascii="Times New Roman" w:hAnsi="Times New Roman" w:cs="Times New Roman"/>
          <w:sz w:val="28"/>
          <w:szCs w:val="28"/>
        </w:rPr>
        <w:t>: Serão selecionados para a segunda fase por análise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curricular, duas vezes o número de vagas do cargo disponível. Não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 xml:space="preserve">caberá recurso da decisão da comissão nesta fase. </w:t>
      </w:r>
      <w:r w:rsidR="00FA2063" w:rsidRPr="00E71825">
        <w:rPr>
          <w:rFonts w:ascii="Times New Roman" w:hAnsi="Times New Roman" w:cs="Times New Roman"/>
          <w:b/>
          <w:sz w:val="28"/>
          <w:szCs w:val="28"/>
        </w:rPr>
        <w:t>Será realizado comunicado aos candidatos a data</w:t>
      </w:r>
      <w:r w:rsidR="00FA2063" w:rsidRPr="00E718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b/>
          <w:sz w:val="28"/>
          <w:szCs w:val="28"/>
        </w:rPr>
        <w:t>a</w:t>
      </w:r>
      <w:r w:rsidR="00FA2063" w:rsidRPr="00E7182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b/>
          <w:sz w:val="28"/>
          <w:szCs w:val="28"/>
        </w:rPr>
        <w:t>ser definido.</w:t>
      </w:r>
    </w:p>
    <w:p w14:paraId="7598B3C7" w14:textId="77777777" w:rsidR="00FA2063" w:rsidRPr="00E71825" w:rsidRDefault="00FA2063" w:rsidP="00FA2063">
      <w:pPr>
        <w:tabs>
          <w:tab w:val="left" w:pos="1745"/>
        </w:tabs>
        <w:ind w:left="567" w:right="46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5DB37" w14:textId="5C18E295" w:rsidR="00FA2063" w:rsidRPr="00E71825" w:rsidRDefault="00FA2063" w:rsidP="00FA2063">
      <w:pPr>
        <w:tabs>
          <w:tab w:val="left" w:pos="1761"/>
        </w:tabs>
        <w:ind w:left="567" w:right="4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6.2.1</w:t>
      </w:r>
      <w:r w:rsidR="00D8694F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Segunda Fase</w:t>
      </w:r>
      <w:r w:rsidRPr="00E71825">
        <w:rPr>
          <w:rFonts w:ascii="Times New Roman" w:hAnsi="Times New Roman" w:cs="Times New Roman"/>
          <w:sz w:val="28"/>
          <w:szCs w:val="28"/>
        </w:rPr>
        <w:t>: Os candidatos selecionados na primeira fase serão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submetidos a uma prova escrita valendo </w:t>
      </w:r>
      <w:r w:rsidR="00AE0B3B">
        <w:rPr>
          <w:rFonts w:ascii="Times New Roman" w:hAnsi="Times New Roman" w:cs="Times New Roman"/>
          <w:sz w:val="28"/>
          <w:szCs w:val="28"/>
        </w:rPr>
        <w:t>1</w:t>
      </w:r>
      <w:r w:rsidRPr="00E71825">
        <w:rPr>
          <w:rFonts w:ascii="Times New Roman" w:hAnsi="Times New Roman" w:cs="Times New Roman"/>
          <w:sz w:val="28"/>
          <w:szCs w:val="28"/>
        </w:rPr>
        <w:t>0 pontos e a uma redação técnica (ofício) valendo 10 pontos, serão selecionados para a terceira fase aqueles que alcançarem pontuação superior à 10. Não caberá recurso da comissão nesta fase, sendo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está fase eliminatória. </w:t>
      </w:r>
      <w:r w:rsidRPr="00E71825">
        <w:rPr>
          <w:rFonts w:ascii="Times New Roman" w:hAnsi="Times New Roman" w:cs="Times New Roman"/>
          <w:b/>
          <w:sz w:val="28"/>
          <w:szCs w:val="28"/>
        </w:rPr>
        <w:t>Será realizado comunicado aos candidatos a data</w:t>
      </w:r>
      <w:r w:rsidRPr="00E718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a</w:t>
      </w:r>
      <w:r w:rsidRPr="00E7182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ser definido.</w:t>
      </w:r>
    </w:p>
    <w:p w14:paraId="7327CBFB" w14:textId="63D3F5A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  <w:r w:rsidRPr="00E71825">
        <w:rPr>
          <w:b/>
          <w:sz w:val="28"/>
          <w:szCs w:val="28"/>
        </w:rPr>
        <w:t>A prova escrita e a redação técnica a que se refere à segunda fase do presente edital</w:t>
      </w:r>
      <w:r w:rsidRPr="00E71825">
        <w:rPr>
          <w:b/>
          <w:spacing w:val="-59"/>
          <w:sz w:val="28"/>
          <w:szCs w:val="28"/>
        </w:rPr>
        <w:t xml:space="preserve"> </w:t>
      </w:r>
      <w:r w:rsidR="002A5DB4">
        <w:rPr>
          <w:b/>
          <w:spacing w:val="-59"/>
          <w:sz w:val="28"/>
          <w:szCs w:val="28"/>
        </w:rPr>
        <w:t xml:space="preserve">      </w:t>
      </w:r>
      <w:r w:rsidRPr="00E71825">
        <w:rPr>
          <w:b/>
          <w:sz w:val="28"/>
          <w:szCs w:val="28"/>
        </w:rPr>
        <w:t>será sobre a metodologia APAC e seus efeitos na ressocialização, bem como</w:t>
      </w:r>
      <w:r w:rsidRPr="00E71825">
        <w:rPr>
          <w:b/>
          <w:spacing w:val="1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o</w:t>
      </w:r>
      <w:r w:rsidRPr="00E71825">
        <w:rPr>
          <w:b/>
          <w:spacing w:val="-9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papel</w:t>
      </w:r>
      <w:r w:rsidRPr="00E71825">
        <w:rPr>
          <w:b/>
          <w:spacing w:val="-9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da</w:t>
      </w:r>
      <w:r w:rsidRPr="00E71825">
        <w:rPr>
          <w:b/>
          <w:spacing w:val="-8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Fraternidade</w:t>
      </w:r>
      <w:r w:rsidRPr="00E71825">
        <w:rPr>
          <w:b/>
          <w:spacing w:val="-4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Brasileira</w:t>
      </w:r>
      <w:r w:rsidRPr="00E71825">
        <w:rPr>
          <w:b/>
          <w:spacing w:val="-4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de</w:t>
      </w:r>
      <w:r w:rsidRPr="00E71825">
        <w:rPr>
          <w:b/>
          <w:spacing w:val="-8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Assistência</w:t>
      </w:r>
      <w:r w:rsidRPr="00E71825">
        <w:rPr>
          <w:b/>
          <w:spacing w:val="-5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aos</w:t>
      </w:r>
      <w:r w:rsidRPr="00E71825">
        <w:rPr>
          <w:b/>
          <w:spacing w:val="-5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Condenados</w:t>
      </w:r>
      <w:r w:rsidRPr="00E71825">
        <w:rPr>
          <w:b/>
          <w:spacing w:val="-2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–</w:t>
      </w:r>
      <w:r w:rsidRPr="00E71825">
        <w:rPr>
          <w:b/>
          <w:spacing w:val="-4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FBAC</w:t>
      </w:r>
      <w:r w:rsidRPr="00E71825">
        <w:rPr>
          <w:b/>
          <w:spacing w:val="-10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no Fortalecimento</w:t>
      </w:r>
      <w:r w:rsidRPr="00E71825">
        <w:rPr>
          <w:b/>
          <w:spacing w:val="7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das</w:t>
      </w:r>
      <w:r w:rsidRPr="00E71825">
        <w:rPr>
          <w:b/>
          <w:spacing w:val="8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APAC</w:t>
      </w:r>
      <w:r w:rsidRPr="00E71825">
        <w:rPr>
          <w:b/>
          <w:spacing w:val="3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no</w:t>
      </w:r>
      <w:r w:rsidRPr="00E71825">
        <w:rPr>
          <w:b/>
          <w:spacing w:val="7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Estado</w:t>
      </w:r>
      <w:r w:rsidRPr="00E71825">
        <w:rPr>
          <w:b/>
          <w:spacing w:val="5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de</w:t>
      </w:r>
      <w:r w:rsidRPr="00E71825">
        <w:rPr>
          <w:b/>
          <w:spacing w:val="9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Minas</w:t>
      </w:r>
      <w:r w:rsidRPr="00E71825">
        <w:rPr>
          <w:b/>
          <w:spacing w:val="8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Gerais,</w:t>
      </w:r>
      <w:r w:rsidRPr="00E71825">
        <w:rPr>
          <w:b/>
          <w:spacing w:val="7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no</w:t>
      </w:r>
      <w:r w:rsidRPr="00E71825">
        <w:rPr>
          <w:b/>
          <w:spacing w:val="7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Brasil</w:t>
      </w:r>
      <w:r w:rsidRPr="00E71825">
        <w:rPr>
          <w:b/>
          <w:spacing w:val="8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e</w:t>
      </w:r>
      <w:r w:rsidRPr="00E71825">
        <w:rPr>
          <w:b/>
          <w:spacing w:val="8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no exterior</w:t>
      </w:r>
      <w:r w:rsidRPr="00E71825">
        <w:rPr>
          <w:sz w:val="28"/>
          <w:szCs w:val="28"/>
        </w:rPr>
        <w:t>.</w:t>
      </w:r>
    </w:p>
    <w:p w14:paraId="58C957E4" w14:textId="77777777" w:rsidR="00FA2063" w:rsidRPr="00E71825" w:rsidRDefault="00FA2063" w:rsidP="00FA2063">
      <w:pPr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b/>
          <w:sz w:val="28"/>
          <w:szCs w:val="28"/>
        </w:rPr>
        <w:t>Indicação</w:t>
      </w:r>
      <w:r w:rsidRPr="00E7182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para</w:t>
      </w:r>
      <w:r w:rsidRPr="00E71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pesquisa:</w:t>
      </w:r>
      <w:r w:rsidRPr="00E718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Site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FBAC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(http://www.fbac.org.br</w:t>
      </w:r>
      <w:r w:rsidRPr="00E71825">
        <w:rPr>
          <w:rFonts w:ascii="Times New Roman" w:hAnsi="Times New Roman" w:cs="Times New Roman"/>
          <w:sz w:val="28"/>
          <w:szCs w:val="28"/>
        </w:rPr>
        <w:t>),</w:t>
      </w:r>
    </w:p>
    <w:p w14:paraId="3F3D9B79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39823C09" w14:textId="77777777" w:rsidR="00FA2063" w:rsidRPr="00E71825" w:rsidRDefault="00FA2063" w:rsidP="00FA2063">
      <w:pPr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z w:val="28"/>
          <w:szCs w:val="28"/>
        </w:rPr>
        <w:t xml:space="preserve">O livro </w:t>
      </w:r>
      <w:r w:rsidRPr="00E71825">
        <w:rPr>
          <w:rFonts w:ascii="Times New Roman" w:hAnsi="Times New Roman" w:cs="Times New Roman"/>
          <w:b/>
          <w:sz w:val="28"/>
          <w:szCs w:val="28"/>
        </w:rPr>
        <w:t>"JUNTANDO CACOS, RESGATANDO VIDAS</w:t>
      </w:r>
      <w:r w:rsidRPr="00E71825">
        <w:rPr>
          <w:rFonts w:ascii="Times New Roman" w:hAnsi="Times New Roman" w:cs="Times New Roman"/>
          <w:sz w:val="28"/>
          <w:szCs w:val="28"/>
        </w:rPr>
        <w:t>: Valorização Humana -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Base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Método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APAC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Viagem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mundo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interior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prisioneiro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-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Psicologia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preso"</w:t>
      </w:r>
    </w:p>
    <w:p w14:paraId="5445FF42" w14:textId="77777777" w:rsidR="00FA2063" w:rsidRPr="00E71825" w:rsidRDefault="00FA2063" w:rsidP="00FA2063">
      <w:pPr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color w:val="111211"/>
          <w:sz w:val="28"/>
          <w:szCs w:val="28"/>
        </w:rPr>
        <w:t>O</w:t>
      </w:r>
      <w:r w:rsidRPr="00E71825">
        <w:rPr>
          <w:rFonts w:ascii="Times New Roman" w:hAnsi="Times New Roman" w:cs="Times New Roman"/>
          <w:color w:val="111211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color w:val="111211"/>
          <w:sz w:val="28"/>
          <w:szCs w:val="28"/>
        </w:rPr>
        <w:t>livro</w:t>
      </w:r>
      <w:r w:rsidRPr="00E71825">
        <w:rPr>
          <w:rFonts w:ascii="Times New Roman" w:hAnsi="Times New Roman" w:cs="Times New Roman"/>
          <w:color w:val="111211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color w:val="111211"/>
          <w:sz w:val="28"/>
          <w:szCs w:val="28"/>
        </w:rPr>
        <w:t>"</w:t>
      </w:r>
      <w:r w:rsidRPr="00E71825">
        <w:rPr>
          <w:rFonts w:ascii="Times New Roman" w:hAnsi="Times New Roman" w:cs="Times New Roman"/>
          <w:b/>
          <w:color w:val="111211"/>
          <w:sz w:val="28"/>
          <w:szCs w:val="28"/>
        </w:rPr>
        <w:t>MÉTODO</w:t>
      </w:r>
      <w:r w:rsidRPr="00E71825">
        <w:rPr>
          <w:rFonts w:ascii="Times New Roman" w:hAnsi="Times New Roman" w:cs="Times New Roman"/>
          <w:b/>
          <w:color w:val="111211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color w:val="111211"/>
          <w:sz w:val="28"/>
          <w:szCs w:val="28"/>
        </w:rPr>
        <w:t>APAC:</w:t>
      </w:r>
      <w:r w:rsidRPr="00E71825">
        <w:rPr>
          <w:rFonts w:ascii="Times New Roman" w:hAnsi="Times New Roman" w:cs="Times New Roman"/>
          <w:b/>
          <w:color w:val="111211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color w:val="111211"/>
          <w:sz w:val="28"/>
          <w:szCs w:val="28"/>
        </w:rPr>
        <w:t>SISTEMATIZAÇÃO</w:t>
      </w:r>
      <w:r w:rsidRPr="00E71825">
        <w:rPr>
          <w:rFonts w:ascii="Times New Roman" w:hAnsi="Times New Roman" w:cs="Times New Roman"/>
          <w:b/>
          <w:color w:val="111211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color w:val="111211"/>
          <w:sz w:val="28"/>
          <w:szCs w:val="28"/>
        </w:rPr>
        <w:t>DE</w:t>
      </w:r>
      <w:r w:rsidRPr="00E71825">
        <w:rPr>
          <w:rFonts w:ascii="Times New Roman" w:hAnsi="Times New Roman" w:cs="Times New Roman"/>
          <w:b/>
          <w:color w:val="111211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color w:val="111211"/>
          <w:sz w:val="28"/>
          <w:szCs w:val="28"/>
        </w:rPr>
        <w:t>PROCESSOS</w:t>
      </w:r>
      <w:r w:rsidRPr="00E71825">
        <w:rPr>
          <w:rFonts w:ascii="Times New Roman" w:hAnsi="Times New Roman" w:cs="Times New Roman"/>
          <w:color w:val="111211"/>
          <w:sz w:val="28"/>
          <w:szCs w:val="28"/>
        </w:rPr>
        <w:t>" apresenta</w:t>
      </w:r>
      <w:r w:rsidRPr="00E71825">
        <w:rPr>
          <w:rFonts w:ascii="Times New Roman" w:hAnsi="Times New Roman" w:cs="Times New Roman"/>
          <w:color w:val="111211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color w:val="111211"/>
          <w:sz w:val="28"/>
          <w:szCs w:val="28"/>
        </w:rPr>
        <w:t>os</w:t>
      </w:r>
    </w:p>
    <w:p w14:paraId="1C5E6696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6C9259A3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  <w:r w:rsidRPr="00E71825">
        <w:rPr>
          <w:color w:val="111211"/>
          <w:sz w:val="28"/>
          <w:szCs w:val="28"/>
        </w:rPr>
        <w:t>Quatro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processos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importantes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para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a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criação,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acompanhamento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e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consolidação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de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uma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APAC: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Processo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de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implantação,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processo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de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recuperação,</w:t>
      </w:r>
      <w:r w:rsidRPr="00E71825">
        <w:rPr>
          <w:color w:val="111211"/>
          <w:spacing w:val="-5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processo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de</w:t>
      </w:r>
      <w:r w:rsidRPr="00E71825">
        <w:rPr>
          <w:color w:val="111211"/>
          <w:spacing w:val="-3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recursos</w:t>
      </w:r>
      <w:r w:rsidRPr="00E71825">
        <w:rPr>
          <w:color w:val="111211"/>
          <w:spacing w:val="-2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humanos</w:t>
      </w:r>
      <w:r w:rsidRPr="00E71825">
        <w:rPr>
          <w:color w:val="111211"/>
          <w:spacing w:val="-3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e</w:t>
      </w:r>
      <w:r w:rsidRPr="00E71825">
        <w:rPr>
          <w:color w:val="111211"/>
          <w:spacing w:val="-4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processo</w:t>
      </w:r>
      <w:r w:rsidRPr="00E71825">
        <w:rPr>
          <w:color w:val="111211"/>
          <w:spacing w:val="-3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de</w:t>
      </w:r>
      <w:r w:rsidRPr="00E71825">
        <w:rPr>
          <w:color w:val="111211"/>
          <w:spacing w:val="1"/>
          <w:sz w:val="28"/>
          <w:szCs w:val="28"/>
        </w:rPr>
        <w:t xml:space="preserve"> </w:t>
      </w:r>
      <w:r w:rsidRPr="00E71825">
        <w:rPr>
          <w:color w:val="111211"/>
          <w:sz w:val="28"/>
          <w:szCs w:val="28"/>
        </w:rPr>
        <w:t>apoio.</w:t>
      </w:r>
    </w:p>
    <w:p w14:paraId="4585B78D" w14:textId="77777777" w:rsidR="00FA2063" w:rsidRPr="00E71825" w:rsidRDefault="00FA2063" w:rsidP="00FA2063">
      <w:pPr>
        <w:tabs>
          <w:tab w:val="left" w:pos="1785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</w:p>
    <w:p w14:paraId="35DF8772" w14:textId="45E2963B" w:rsidR="00FA2063" w:rsidRPr="00E71825" w:rsidRDefault="00FA2063" w:rsidP="00FA2063">
      <w:pPr>
        <w:tabs>
          <w:tab w:val="left" w:pos="1785"/>
        </w:tabs>
        <w:ind w:left="567" w:right="4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6.2.2</w:t>
      </w:r>
      <w:r w:rsidR="00D8694F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Terceira</w:t>
      </w:r>
      <w:r w:rsidRPr="00E718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Fase</w:t>
      </w:r>
      <w:r w:rsidRPr="00E71825">
        <w:rPr>
          <w:rFonts w:ascii="Times New Roman" w:hAnsi="Times New Roman" w:cs="Times New Roman"/>
          <w:sz w:val="28"/>
          <w:szCs w:val="28"/>
        </w:rPr>
        <w:t>: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Entrevista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Presidente e Comissão, a ser selecionado pelo presidente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Instituição,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sendo</w:t>
      </w:r>
      <w:r w:rsidRPr="00E71825">
        <w:rPr>
          <w:rFonts w:ascii="Times New Roman" w:hAnsi="Times New Roman" w:cs="Times New Roman"/>
          <w:sz w:val="28"/>
          <w:szCs w:val="28"/>
        </w:rPr>
        <w:t xml:space="preserve"> realizada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APAC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(Associação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Proteção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Assistência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aos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Condenados),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situada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na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Rua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Dom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Luciano,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nº575b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–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Bairro: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São Jorge, 36.405-251 - Conselheiro Lafaiete/MG. Não caberá recurso 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>decisão.</w:t>
      </w:r>
      <w:r w:rsidRPr="00E7182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pacing w:val="-1"/>
          <w:sz w:val="28"/>
          <w:szCs w:val="28"/>
        </w:rPr>
        <w:t>Será</w:t>
      </w:r>
      <w:r w:rsidRPr="00E71825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pacing w:val="-1"/>
          <w:sz w:val="28"/>
          <w:szCs w:val="28"/>
        </w:rPr>
        <w:t>realizado</w:t>
      </w:r>
      <w:r w:rsidRPr="00E7182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pacing w:val="-1"/>
          <w:sz w:val="28"/>
          <w:szCs w:val="28"/>
        </w:rPr>
        <w:t>comunicado</w:t>
      </w:r>
      <w:r w:rsidRPr="00E71825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aos</w:t>
      </w:r>
      <w:r w:rsidRPr="00E7182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candidatos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="002A5DB4">
        <w:rPr>
          <w:rFonts w:ascii="Times New Roman" w:hAnsi="Times New Roman" w:cs="Times New Roman"/>
          <w:b/>
          <w:spacing w:val="-14"/>
          <w:sz w:val="28"/>
          <w:szCs w:val="28"/>
        </w:rPr>
        <w:t>em</w:t>
      </w:r>
      <w:r w:rsidRPr="00E71825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data</w:t>
      </w:r>
      <w:r w:rsidRPr="00E71825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a</w:t>
      </w:r>
      <w:r w:rsidRPr="00E71825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ser</w:t>
      </w:r>
      <w:r w:rsidRPr="00E7182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definid</w:t>
      </w:r>
      <w:r w:rsidR="002A5DB4">
        <w:rPr>
          <w:rFonts w:ascii="Times New Roman" w:hAnsi="Times New Roman" w:cs="Times New Roman"/>
          <w:b/>
          <w:sz w:val="28"/>
          <w:szCs w:val="28"/>
        </w:rPr>
        <w:t>a</w:t>
      </w:r>
      <w:r w:rsidRPr="00E71825">
        <w:rPr>
          <w:rFonts w:ascii="Times New Roman" w:hAnsi="Times New Roman" w:cs="Times New Roman"/>
          <w:b/>
          <w:sz w:val="28"/>
          <w:szCs w:val="28"/>
        </w:rPr>
        <w:t>.</w:t>
      </w:r>
    </w:p>
    <w:p w14:paraId="5B5BF77B" w14:textId="7019655B" w:rsidR="00FA2063" w:rsidRPr="00E71825" w:rsidRDefault="00FA2063" w:rsidP="00FA2063">
      <w:pPr>
        <w:tabs>
          <w:tab w:val="left" w:pos="1713"/>
        </w:tabs>
        <w:ind w:left="567" w:right="4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6.2.3</w:t>
      </w:r>
      <w:r w:rsidR="00D8694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Quarta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fase</w:t>
      </w:r>
      <w:r w:rsidRPr="00E71825">
        <w:rPr>
          <w:rFonts w:ascii="Times New Roman" w:hAnsi="Times New Roman" w:cs="Times New Roman"/>
          <w:sz w:val="28"/>
          <w:szCs w:val="28"/>
        </w:rPr>
        <w:t>:</w:t>
      </w:r>
      <w:r w:rsidRPr="00E7182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Homologação</w:t>
      </w:r>
      <w:r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publicação</w:t>
      </w:r>
      <w:r w:rsidRPr="00E7182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resultado.</w:t>
      </w:r>
      <w:r w:rsidRPr="00E7182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Será</w:t>
      </w:r>
      <w:r w:rsidRPr="00E7182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 xml:space="preserve">realizado o </w:t>
      </w:r>
      <w:r w:rsidRPr="00E71825">
        <w:rPr>
          <w:rFonts w:ascii="Times New Roman" w:hAnsi="Times New Roman" w:cs="Times New Roman"/>
          <w:b/>
          <w:spacing w:val="-1"/>
          <w:sz w:val="28"/>
          <w:szCs w:val="28"/>
        </w:rPr>
        <w:t>comunicado</w:t>
      </w:r>
      <w:r w:rsidRPr="00E7182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aos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candidatos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="002A5DB4">
        <w:rPr>
          <w:rFonts w:ascii="Times New Roman" w:hAnsi="Times New Roman" w:cs="Times New Roman"/>
          <w:b/>
          <w:sz w:val="28"/>
          <w:szCs w:val="28"/>
        </w:rPr>
        <w:t>em</w:t>
      </w:r>
      <w:r w:rsidRPr="00E71825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data</w:t>
      </w:r>
      <w:r w:rsidRPr="00E71825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a</w:t>
      </w:r>
      <w:r w:rsidRPr="00E71825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ser</w:t>
      </w:r>
      <w:r w:rsidRPr="00E71825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definid</w:t>
      </w:r>
      <w:r w:rsidR="002A5DB4">
        <w:rPr>
          <w:rFonts w:ascii="Times New Roman" w:hAnsi="Times New Roman" w:cs="Times New Roman"/>
          <w:b/>
          <w:sz w:val="28"/>
          <w:szCs w:val="28"/>
        </w:rPr>
        <w:t>a</w:t>
      </w:r>
      <w:r w:rsidRPr="00E71825">
        <w:rPr>
          <w:rFonts w:ascii="Times New Roman" w:hAnsi="Times New Roman" w:cs="Times New Roman"/>
          <w:b/>
          <w:sz w:val="28"/>
          <w:szCs w:val="28"/>
        </w:rPr>
        <w:t>.</w:t>
      </w:r>
      <w:r w:rsidRPr="00E71825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Não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caberá</w:t>
      </w:r>
      <w:r w:rsidRPr="00E71825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recurso</w:t>
      </w:r>
      <w:r w:rsidRPr="00E718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da</w:t>
      </w:r>
      <w:r w:rsidRPr="00E71825">
        <w:rPr>
          <w:rFonts w:ascii="Times New Roman" w:hAnsi="Times New Roman" w:cs="Times New Roman"/>
          <w:b/>
          <w:spacing w:val="-60"/>
          <w:sz w:val="28"/>
          <w:szCs w:val="28"/>
        </w:rPr>
        <w:t xml:space="preserve"> </w:t>
      </w:r>
      <w:r w:rsidR="002A5DB4">
        <w:rPr>
          <w:rFonts w:ascii="Times New Roman" w:hAnsi="Times New Roman" w:cs="Times New Roman"/>
          <w:b/>
          <w:spacing w:val="-60"/>
          <w:sz w:val="28"/>
          <w:szCs w:val="28"/>
        </w:rPr>
        <w:t xml:space="preserve">           </w:t>
      </w:r>
      <w:r w:rsidRPr="00E71825">
        <w:rPr>
          <w:rFonts w:ascii="Times New Roman" w:hAnsi="Times New Roman" w:cs="Times New Roman"/>
          <w:b/>
          <w:sz w:val="28"/>
          <w:szCs w:val="28"/>
        </w:rPr>
        <w:t>decisão</w:t>
      </w:r>
      <w:r w:rsidRPr="00E71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da</w:t>
      </w:r>
      <w:r w:rsidRPr="00E71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comissão</w:t>
      </w:r>
      <w:r w:rsidRPr="00E7182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nesta</w:t>
      </w:r>
      <w:r w:rsidRPr="00E718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fase.</w:t>
      </w:r>
    </w:p>
    <w:p w14:paraId="72320611" w14:textId="72218084" w:rsidR="00FA2063" w:rsidRPr="00E71825" w:rsidRDefault="00FA2063" w:rsidP="00FA2063">
      <w:pPr>
        <w:tabs>
          <w:tab w:val="left" w:pos="1549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6.3</w:t>
      </w:r>
      <w:r w:rsidR="00D8694F">
        <w:rPr>
          <w:rFonts w:ascii="Times New Roman" w:hAnsi="Times New Roman" w:cs="Times New Roman"/>
          <w:sz w:val="28"/>
          <w:szCs w:val="28"/>
        </w:rPr>
        <w:t xml:space="preserve"> </w:t>
      </w:r>
      <w:r w:rsidR="008A274B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 convocação do candidato selecionado para participar do processo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seletivo, bem como para </w:t>
      </w:r>
      <w:r w:rsidRPr="008A274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contratação far-se-á</w:t>
      </w:r>
      <w:r w:rsidRPr="00E71825">
        <w:rPr>
          <w:rFonts w:ascii="Times New Roman" w:hAnsi="Times New Roman" w:cs="Times New Roman"/>
          <w:sz w:val="28"/>
          <w:szCs w:val="28"/>
        </w:rPr>
        <w:t xml:space="preserve"> através de contato telefônico ou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via WhatsApp,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conforme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dados fornecidos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no currículo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candidato.</w:t>
      </w:r>
    </w:p>
    <w:p w14:paraId="041FB8F5" w14:textId="2401501B" w:rsidR="00FA2063" w:rsidRPr="00E71825" w:rsidRDefault="00FA2063" w:rsidP="00FA2063">
      <w:pPr>
        <w:tabs>
          <w:tab w:val="left" w:pos="1597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6.3.1</w:t>
      </w:r>
      <w:r w:rsidR="008A274B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convocação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candidato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selecionado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início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trabalhos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ocorrerão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acordo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com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disponibilidade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vagas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APAC,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ficando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facultado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à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própria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APAC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cancelar o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edital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simplificado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qualquer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tempo.</w:t>
      </w:r>
    </w:p>
    <w:p w14:paraId="50074F5E" w14:textId="5CA4878A" w:rsidR="00FA2063" w:rsidRPr="00E71825" w:rsidRDefault="00FA2063" w:rsidP="00FA2063">
      <w:pPr>
        <w:pStyle w:val="PargrafodaLista"/>
        <w:tabs>
          <w:tab w:val="left" w:pos="1605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6.3.2</w:t>
      </w:r>
      <w:r w:rsidR="003315BA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 Após a convocação, o candidato terá um prazo de 02 (dois) dias para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apresentar-se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para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contratação.</w:t>
      </w:r>
    </w:p>
    <w:p w14:paraId="437CA41D" w14:textId="42DA0C61" w:rsidR="00FA2063" w:rsidRPr="00E71825" w:rsidRDefault="00FA2063" w:rsidP="00FA2063">
      <w:pPr>
        <w:tabs>
          <w:tab w:val="left" w:pos="1525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6.3.3</w:t>
      </w:r>
      <w:r w:rsidR="00D8694F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 A não apresentação do candidato convocado no local e data indicados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neste Edital ensejará o chamamento do candidato subsequente, o qual deverá apresentar-se, no prazo de 02 (dois)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dias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após convocação, no mesmo local,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munido</w:t>
      </w:r>
      <w:r w:rsidRPr="00E7182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dos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documentos exigidos.</w:t>
      </w:r>
    </w:p>
    <w:p w14:paraId="70057308" w14:textId="3CF65897" w:rsidR="00731982" w:rsidRDefault="00317796" w:rsidP="00731982">
      <w:pPr>
        <w:pStyle w:val="PargrafodaLista"/>
        <w:numPr>
          <w:ilvl w:val="2"/>
          <w:numId w:val="23"/>
        </w:numPr>
        <w:tabs>
          <w:tab w:val="left" w:pos="1573"/>
        </w:tabs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Os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títulos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todo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candidato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convocado,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quando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assim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exigidos,</w:t>
      </w:r>
      <w:r w:rsidR="00FA2063"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deverão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ser</w:t>
      </w:r>
      <w:r w:rsidR="00FA2063"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comprovados</w:t>
      </w:r>
      <w:r w:rsidR="00FA2063"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no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ato</w:t>
      </w:r>
      <w:r w:rsidR="00FA2063"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da</w:t>
      </w:r>
      <w:r w:rsidR="00FA2063"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contratação,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bem</w:t>
      </w:r>
      <w:r w:rsidR="00FA2063" w:rsidRPr="00E718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como</w:t>
      </w:r>
      <w:r w:rsidR="00FA2063"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os</w:t>
      </w:r>
      <w:r w:rsidR="00FA2063"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demais</w:t>
      </w:r>
      <w:r w:rsidR="00FA2063"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dados e</w:t>
      </w:r>
      <w:r w:rsidR="00FA2063"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informações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descritos</w:t>
      </w:r>
      <w:r w:rsidR="00FA2063"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neste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Edital.</w:t>
      </w:r>
    </w:p>
    <w:p w14:paraId="0A2EA507" w14:textId="38994F62" w:rsidR="00731982" w:rsidRDefault="00317796" w:rsidP="00731982">
      <w:pPr>
        <w:pStyle w:val="PargrafodaLista"/>
        <w:numPr>
          <w:ilvl w:val="2"/>
          <w:numId w:val="23"/>
        </w:numPr>
        <w:tabs>
          <w:tab w:val="left" w:pos="1573"/>
        </w:tabs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 xml:space="preserve"> A ausência da comprovação de que trata o item anterior, ensejará a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desclassificação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automática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do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candidato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e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chamamento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imediato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do</w:t>
      </w:r>
      <w:r w:rsidR="00FA2063" w:rsidRPr="0073198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candidato</w:t>
      </w:r>
      <w:r w:rsidR="00FA2063" w:rsidRPr="007319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selecionado</w:t>
      </w:r>
      <w:r w:rsidR="00FA2063" w:rsidRPr="007319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e</w:t>
      </w:r>
      <w:r w:rsidR="00FA2063" w:rsidRPr="0073198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classificado</w:t>
      </w:r>
      <w:r w:rsidR="00FA2063" w:rsidRPr="007319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na</w:t>
      </w:r>
      <w:r w:rsidR="00FA2063" w:rsidRPr="0073198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posição</w:t>
      </w:r>
      <w:r w:rsidR="00FA2063" w:rsidRPr="007319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731982">
        <w:rPr>
          <w:rFonts w:ascii="Times New Roman" w:hAnsi="Times New Roman" w:cs="Times New Roman"/>
          <w:sz w:val="28"/>
          <w:szCs w:val="28"/>
        </w:rPr>
        <w:t>subsequente.</w:t>
      </w:r>
    </w:p>
    <w:p w14:paraId="31FE311A" w14:textId="77777777" w:rsidR="00731982" w:rsidRDefault="00731982" w:rsidP="00731982">
      <w:pPr>
        <w:tabs>
          <w:tab w:val="left" w:pos="1573"/>
        </w:tabs>
        <w:ind w:left="566" w:right="462"/>
        <w:jc w:val="both"/>
        <w:rPr>
          <w:rFonts w:ascii="Times New Roman" w:hAnsi="Times New Roman" w:cs="Times New Roman"/>
        </w:rPr>
      </w:pPr>
    </w:p>
    <w:p w14:paraId="226490FA" w14:textId="0FC8D191" w:rsidR="00FA2063" w:rsidRDefault="00731982" w:rsidP="00731982">
      <w:pPr>
        <w:pStyle w:val="Ttulo2"/>
        <w:numPr>
          <w:ilvl w:val="0"/>
          <w:numId w:val="9"/>
        </w:numPr>
        <w:tabs>
          <w:tab w:val="left" w:pos="1369"/>
        </w:tabs>
        <w:spacing w:line="276" w:lineRule="auto"/>
        <w:ind w:left="567" w:right="4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A2063" w:rsidRPr="00731982">
        <w:rPr>
          <w:rFonts w:ascii="Times New Roman" w:hAnsi="Times New Roman" w:cs="Times New Roman"/>
        </w:rPr>
        <w:t>RESULTADO FINAL DA SELEÇÃO</w:t>
      </w:r>
    </w:p>
    <w:p w14:paraId="5E91D722" w14:textId="77777777" w:rsidR="003A7E68" w:rsidRPr="00731982" w:rsidRDefault="003A7E68" w:rsidP="003A7E68">
      <w:pPr>
        <w:pStyle w:val="Ttulo2"/>
        <w:tabs>
          <w:tab w:val="left" w:pos="1369"/>
        </w:tabs>
        <w:spacing w:line="276" w:lineRule="auto"/>
        <w:ind w:left="567" w:right="462" w:firstLine="0"/>
        <w:jc w:val="both"/>
        <w:rPr>
          <w:rFonts w:ascii="Times New Roman" w:hAnsi="Times New Roman" w:cs="Times New Roman"/>
        </w:rPr>
      </w:pPr>
    </w:p>
    <w:p w14:paraId="3DD01E38" w14:textId="1C81B905" w:rsidR="003A7E68" w:rsidRDefault="00317796" w:rsidP="009E6050">
      <w:pPr>
        <w:pStyle w:val="PargrafodaLista"/>
        <w:widowControl w:val="0"/>
        <w:numPr>
          <w:ilvl w:val="1"/>
          <w:numId w:val="9"/>
        </w:numPr>
        <w:tabs>
          <w:tab w:val="left" w:pos="1648"/>
          <w:tab w:val="left" w:pos="1649"/>
        </w:tabs>
        <w:autoSpaceDE w:val="0"/>
        <w:autoSpaceDN w:val="0"/>
        <w:spacing w:after="0"/>
        <w:ind w:right="4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A</w:t>
      </w:r>
      <w:r w:rsidR="00FA2063" w:rsidRPr="003A7E6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classificação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será</w:t>
      </w:r>
      <w:r w:rsidR="00FA2063" w:rsidRPr="003A7E6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definida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mediante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</w:t>
      </w:r>
      <w:r w:rsidR="00FA2063" w:rsidRPr="003A7E6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somatório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dos</w:t>
      </w:r>
      <w:r w:rsidR="00FA2063" w:rsidRPr="003A7E6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pontos</w:t>
      </w:r>
      <w:r w:rsidR="00FA2063" w:rsidRPr="003A7E6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obtidos,</w:t>
      </w:r>
      <w:r w:rsidR="00FA2063" w:rsidRPr="003A7E68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sendo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1º</w:t>
      </w:r>
      <w:r w:rsidR="00FA2063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A7E68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   </w:t>
      </w:r>
      <w:r w:rsidR="00FA2063" w:rsidRPr="003A7E68">
        <w:rPr>
          <w:rFonts w:ascii="Times New Roman" w:hAnsi="Times New Roman" w:cs="Times New Roman"/>
          <w:sz w:val="28"/>
          <w:szCs w:val="28"/>
        </w:rPr>
        <w:t>classificado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 candidato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que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obtiver 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maior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número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de</w:t>
      </w:r>
      <w:r w:rsidR="00FA2063" w:rsidRPr="003A7E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pontos.</w:t>
      </w:r>
    </w:p>
    <w:p w14:paraId="5FE052CB" w14:textId="17E707AF" w:rsidR="003A7E68" w:rsidRDefault="00317796" w:rsidP="003A7E68">
      <w:pPr>
        <w:pStyle w:val="PargrafodaLista"/>
        <w:widowControl w:val="0"/>
        <w:numPr>
          <w:ilvl w:val="1"/>
          <w:numId w:val="9"/>
        </w:numPr>
        <w:tabs>
          <w:tab w:val="left" w:pos="1648"/>
          <w:tab w:val="left" w:pos="164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Em</w:t>
      </w:r>
      <w:r w:rsidR="00FA2063" w:rsidRPr="003A7E6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caso</w:t>
      </w:r>
      <w:r w:rsidR="00FA2063" w:rsidRPr="003A7E6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de</w:t>
      </w:r>
      <w:r w:rsidR="00FA2063" w:rsidRPr="003A7E6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empate</w:t>
      </w:r>
      <w:r w:rsidR="00FA2063" w:rsidRPr="003A7E6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no</w:t>
      </w:r>
      <w:r w:rsidR="00FA2063" w:rsidRPr="003A7E6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resultado</w:t>
      </w:r>
      <w:r w:rsidR="00FA2063" w:rsidRPr="003A7E6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final,</w:t>
      </w:r>
      <w:r w:rsidR="00FA2063" w:rsidRPr="003A7E68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serão</w:t>
      </w:r>
      <w:r w:rsidR="00FA2063" w:rsidRPr="003A7E6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utilizados</w:t>
      </w:r>
      <w:r w:rsidR="00FA2063" w:rsidRPr="003A7E68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os</w:t>
      </w:r>
      <w:r w:rsidR="00FA2063" w:rsidRPr="003A7E6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seguintes critérios</w:t>
      </w:r>
      <w:r w:rsidR="00FA2063" w:rsidRPr="003A7E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para desempate,</w:t>
      </w:r>
      <w:r w:rsidR="00FA2063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obedecendo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a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seguinte ordem:</w:t>
      </w:r>
    </w:p>
    <w:p w14:paraId="6A3D7ED1" w14:textId="0FDD60AD" w:rsidR="003A7E68" w:rsidRDefault="00317796" w:rsidP="003A7E68">
      <w:pPr>
        <w:pStyle w:val="PargrafodaLista"/>
        <w:widowControl w:val="0"/>
        <w:numPr>
          <w:ilvl w:val="1"/>
          <w:numId w:val="9"/>
        </w:numPr>
        <w:tabs>
          <w:tab w:val="left" w:pos="1648"/>
          <w:tab w:val="left" w:pos="164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2063" w:rsidRPr="003A7E68">
        <w:rPr>
          <w:rFonts w:ascii="Times New Roman" w:hAnsi="Times New Roman" w:cs="Times New Roman"/>
          <w:sz w:val="28"/>
          <w:szCs w:val="28"/>
        </w:rPr>
        <w:t>Possuir</w:t>
      </w:r>
      <w:r w:rsidR="00FA2063" w:rsidRPr="003A7E6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idade</w:t>
      </w:r>
      <w:r w:rsidR="00FA2063" w:rsidRPr="003A7E6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mais</w:t>
      </w:r>
      <w:r w:rsidR="00FA2063" w:rsidRPr="003A7E6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elevada,</w:t>
      </w:r>
      <w:r w:rsidR="00FA2063" w:rsidRPr="003A7E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na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forma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do</w:t>
      </w:r>
      <w:r w:rsidR="00FA2063" w:rsidRPr="003A7E6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disposto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no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parágrafo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único</w:t>
      </w:r>
      <w:r w:rsidR="00FA2063" w:rsidRPr="003A7E6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do</w:t>
      </w:r>
      <w:r w:rsidR="00FA2063" w:rsidRPr="003A7E68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artigo</w:t>
      </w:r>
      <w:r w:rsidR="00FA2063" w:rsidRPr="003A7E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27</w:t>
      </w:r>
      <w:r w:rsidR="00FA2063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da</w:t>
      </w:r>
      <w:r w:rsidR="00FA2063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Lei</w:t>
      </w:r>
      <w:r w:rsidR="00FA2063" w:rsidRPr="003A7E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n°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10.741/2003</w:t>
      </w:r>
      <w:r w:rsidR="00FA2063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(Estatuto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do</w:t>
      </w:r>
      <w:r w:rsidR="00FA2063" w:rsidRPr="003A7E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Idoso);</w:t>
      </w:r>
    </w:p>
    <w:p w14:paraId="3F765CFC" w14:textId="61ADB258" w:rsidR="00FA2063" w:rsidRPr="003A7E68" w:rsidRDefault="00317796" w:rsidP="00880911">
      <w:pPr>
        <w:pStyle w:val="PargrafodaLista"/>
        <w:widowControl w:val="0"/>
        <w:numPr>
          <w:ilvl w:val="1"/>
          <w:numId w:val="9"/>
        </w:numPr>
        <w:tabs>
          <w:tab w:val="left" w:pos="1648"/>
          <w:tab w:val="left" w:pos="1649"/>
        </w:tabs>
        <w:autoSpaceDE w:val="0"/>
        <w:autoSpaceDN w:val="0"/>
        <w:spacing w:after="0"/>
        <w:ind w:right="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063" w:rsidRPr="003A7E68">
        <w:rPr>
          <w:rFonts w:ascii="Times New Roman" w:hAnsi="Times New Roman" w:cs="Times New Roman"/>
          <w:sz w:val="28"/>
          <w:szCs w:val="28"/>
        </w:rPr>
        <w:t xml:space="preserve"> Maior</w:t>
      </w:r>
      <w:r w:rsidR="00FA2063" w:rsidRPr="003A7E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pontuação</w:t>
      </w:r>
      <w:r w:rsidR="00FA2063" w:rsidRPr="003A7E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na</w:t>
      </w:r>
      <w:r w:rsidR="00FA2063" w:rsidRPr="003A7E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A2063" w:rsidRPr="003A7E68">
        <w:rPr>
          <w:rFonts w:ascii="Times New Roman" w:hAnsi="Times New Roman" w:cs="Times New Roman"/>
          <w:sz w:val="28"/>
          <w:szCs w:val="28"/>
        </w:rPr>
        <w:t>entrevista;</w:t>
      </w:r>
    </w:p>
    <w:p w14:paraId="3ADA0FC1" w14:textId="77777777" w:rsidR="00FA2063" w:rsidRPr="00E71825" w:rsidRDefault="00FA2063" w:rsidP="00FA2063">
      <w:pPr>
        <w:tabs>
          <w:tab w:val="left" w:pos="1649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</w:p>
    <w:p w14:paraId="11322B50" w14:textId="77777777" w:rsidR="00FA2063" w:rsidRPr="00E71825" w:rsidRDefault="00FA2063" w:rsidP="00FA2063">
      <w:pPr>
        <w:pStyle w:val="Ttulo2"/>
        <w:tabs>
          <w:tab w:val="left" w:pos="1373"/>
        </w:tabs>
        <w:spacing w:line="276" w:lineRule="auto"/>
        <w:ind w:left="567" w:right="462" w:firstLine="0"/>
        <w:jc w:val="both"/>
        <w:rPr>
          <w:rFonts w:ascii="Times New Roman" w:hAnsi="Times New Roman" w:cs="Times New Roman"/>
        </w:rPr>
      </w:pPr>
      <w:r w:rsidRPr="00E71825">
        <w:rPr>
          <w:rFonts w:ascii="Times New Roman" w:hAnsi="Times New Roman" w:cs="Times New Roman"/>
        </w:rPr>
        <w:t>8 - VALIDADE</w:t>
      </w:r>
      <w:r w:rsidRPr="00E71825">
        <w:rPr>
          <w:rFonts w:ascii="Times New Roman" w:hAnsi="Times New Roman" w:cs="Times New Roman"/>
          <w:spacing w:val="-4"/>
        </w:rPr>
        <w:t xml:space="preserve"> </w:t>
      </w:r>
      <w:r w:rsidRPr="00E71825">
        <w:rPr>
          <w:rFonts w:ascii="Times New Roman" w:hAnsi="Times New Roman" w:cs="Times New Roman"/>
        </w:rPr>
        <w:t>DO</w:t>
      </w:r>
      <w:r w:rsidRPr="00E71825">
        <w:rPr>
          <w:rFonts w:ascii="Times New Roman" w:hAnsi="Times New Roman" w:cs="Times New Roman"/>
          <w:spacing w:val="-5"/>
        </w:rPr>
        <w:t xml:space="preserve"> </w:t>
      </w:r>
      <w:r w:rsidRPr="00E71825">
        <w:rPr>
          <w:rFonts w:ascii="Times New Roman" w:hAnsi="Times New Roman" w:cs="Times New Roman"/>
        </w:rPr>
        <w:t>PROCESSO</w:t>
      </w:r>
      <w:r w:rsidRPr="00E71825">
        <w:rPr>
          <w:rFonts w:ascii="Times New Roman" w:hAnsi="Times New Roman" w:cs="Times New Roman"/>
          <w:spacing w:val="-4"/>
        </w:rPr>
        <w:t xml:space="preserve"> </w:t>
      </w:r>
      <w:r w:rsidRPr="00E71825">
        <w:rPr>
          <w:rFonts w:ascii="Times New Roman" w:hAnsi="Times New Roman" w:cs="Times New Roman"/>
        </w:rPr>
        <w:t>SELETIVO:</w:t>
      </w:r>
    </w:p>
    <w:p w14:paraId="4CB463C5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3F644FE3" w14:textId="0FD2E5CA" w:rsidR="00FA2063" w:rsidRPr="00E71825" w:rsidRDefault="00FA2063" w:rsidP="00FA2063">
      <w:pPr>
        <w:tabs>
          <w:tab w:val="left" w:pos="1529"/>
        </w:tabs>
        <w:ind w:left="567" w:right="462"/>
        <w:jc w:val="both"/>
        <w:rPr>
          <w:rFonts w:ascii="Times New Roman" w:hAnsi="Times New Roman" w:cs="Times New Roman"/>
          <w:sz w:val="28"/>
          <w:szCs w:val="28"/>
        </w:rPr>
      </w:pPr>
      <w:r w:rsidRPr="003A7E68">
        <w:rPr>
          <w:rFonts w:ascii="Times New Roman" w:hAnsi="Times New Roman" w:cs="Times New Roman"/>
          <w:b/>
          <w:bCs/>
          <w:sz w:val="28"/>
          <w:szCs w:val="28"/>
        </w:rPr>
        <w:t>8.1</w:t>
      </w:r>
      <w:r w:rsidR="00317796">
        <w:rPr>
          <w:rFonts w:ascii="Times New Roman" w:hAnsi="Times New Roman" w:cs="Times New Roman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 xml:space="preserve"> O edital do processo seletivo terá validade na data de sua publicação,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válidos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pelo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prazo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90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(noventa)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dias.</w:t>
      </w:r>
    </w:p>
    <w:p w14:paraId="065990B5" w14:textId="77777777" w:rsidR="00FA2063" w:rsidRPr="00E71825" w:rsidRDefault="00FA2063" w:rsidP="00FA2063">
      <w:pPr>
        <w:pStyle w:val="Ttulo2"/>
        <w:numPr>
          <w:ilvl w:val="0"/>
          <w:numId w:val="7"/>
        </w:numPr>
        <w:tabs>
          <w:tab w:val="left" w:pos="1537"/>
        </w:tabs>
        <w:spacing w:line="276" w:lineRule="auto"/>
        <w:ind w:left="567" w:right="462" w:hanging="457"/>
        <w:jc w:val="both"/>
        <w:rPr>
          <w:rFonts w:ascii="Times New Roman" w:hAnsi="Times New Roman" w:cs="Times New Roman"/>
        </w:rPr>
      </w:pPr>
      <w:r w:rsidRPr="00E71825">
        <w:rPr>
          <w:rFonts w:ascii="Times New Roman" w:hAnsi="Times New Roman" w:cs="Times New Roman"/>
        </w:rPr>
        <w:t>DOS</w:t>
      </w:r>
      <w:r w:rsidRPr="00E71825">
        <w:rPr>
          <w:rFonts w:ascii="Times New Roman" w:hAnsi="Times New Roman" w:cs="Times New Roman"/>
          <w:spacing w:val="-6"/>
        </w:rPr>
        <w:t xml:space="preserve"> </w:t>
      </w:r>
      <w:r w:rsidRPr="00E71825">
        <w:rPr>
          <w:rFonts w:ascii="Times New Roman" w:hAnsi="Times New Roman" w:cs="Times New Roman"/>
        </w:rPr>
        <w:t>RECURSOS:</w:t>
      </w:r>
    </w:p>
    <w:p w14:paraId="3511300B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b/>
          <w:sz w:val="28"/>
          <w:szCs w:val="28"/>
        </w:rPr>
      </w:pPr>
    </w:p>
    <w:p w14:paraId="6F6CE9FD" w14:textId="5EB695AA" w:rsidR="00FA2063" w:rsidRPr="00E71825" w:rsidRDefault="00FA2063" w:rsidP="00FA2063">
      <w:pPr>
        <w:pStyle w:val="PargrafodaLista"/>
        <w:widowControl w:val="0"/>
        <w:numPr>
          <w:ilvl w:val="1"/>
          <w:numId w:val="7"/>
        </w:numPr>
        <w:tabs>
          <w:tab w:val="left" w:pos="1661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Decairá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direito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impugnar</w:t>
      </w:r>
      <w:r w:rsidRPr="00E71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os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termos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do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presente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edital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31982" w:rsidRPr="00E71825">
        <w:rPr>
          <w:rFonts w:ascii="Times New Roman" w:hAnsi="Times New Roman" w:cs="Times New Roman"/>
          <w:sz w:val="28"/>
          <w:szCs w:val="28"/>
        </w:rPr>
        <w:t>perante</w:t>
      </w:r>
      <w:r w:rsidR="00731982"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9E6050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880911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9E6050">
        <w:rPr>
          <w:rFonts w:ascii="Times New Roman" w:hAnsi="Times New Roman" w:cs="Times New Roman"/>
          <w:spacing w:val="-59"/>
          <w:sz w:val="28"/>
          <w:szCs w:val="28"/>
        </w:rPr>
        <w:t>APAC,</w:t>
      </w:r>
      <w:r w:rsidRPr="00E71825">
        <w:rPr>
          <w:rFonts w:ascii="Times New Roman" w:hAnsi="Times New Roman" w:cs="Times New Roman"/>
          <w:sz w:val="28"/>
          <w:szCs w:val="28"/>
        </w:rPr>
        <w:t xml:space="preserve"> quem não o fizer até o segundo dia útil que anteceder o último dia da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inscrição,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em</w:t>
      </w:r>
      <w:r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relação às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falhas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ou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irregularidades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que</w:t>
      </w:r>
      <w:r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 viciaram;</w:t>
      </w:r>
    </w:p>
    <w:p w14:paraId="40598080" w14:textId="0FCEA5A2" w:rsidR="00FA2063" w:rsidRPr="00E71825" w:rsidRDefault="00FA2063" w:rsidP="00FA2063">
      <w:pPr>
        <w:pStyle w:val="PargrafodaLista"/>
        <w:widowControl w:val="0"/>
        <w:numPr>
          <w:ilvl w:val="1"/>
          <w:numId w:val="7"/>
        </w:numPr>
        <w:tabs>
          <w:tab w:val="left" w:pos="1777"/>
        </w:tabs>
        <w:autoSpaceDE w:val="0"/>
        <w:autoSpaceDN w:val="0"/>
        <w:spacing w:after="0"/>
        <w:ind w:left="567" w:right="462" w:firstLine="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Os</w:t>
      </w:r>
      <w:r w:rsidRPr="00E718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recursos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quanto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ao</w:t>
      </w:r>
      <w:r w:rsidRPr="00E718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julgamento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da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seleção</w:t>
      </w:r>
      <w:r w:rsidRPr="00E7182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deverão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ser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interpostos</w:t>
      </w:r>
      <w:r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até 02 (dois) dias úteis, contados da data da divulgação do resultado, sob</w:t>
      </w:r>
      <w:r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pena</w:t>
      </w:r>
      <w:r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de</w:t>
      </w:r>
      <w:r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sz w:val="28"/>
          <w:szCs w:val="28"/>
        </w:rPr>
        <w:t>preclusão;</w:t>
      </w:r>
    </w:p>
    <w:p w14:paraId="44A3966D" w14:textId="62B32F46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  <w:r w:rsidRPr="00E71825">
        <w:rPr>
          <w:sz w:val="28"/>
          <w:szCs w:val="28"/>
        </w:rPr>
        <w:t>Os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recursos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deverão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ser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interpostos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mediante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petição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devidamente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arrazoada e subscrita pelo representante legal; não serão reconhecidos os</w:t>
      </w:r>
      <w:r w:rsidRPr="00E71825">
        <w:rPr>
          <w:spacing w:val="1"/>
          <w:sz w:val="28"/>
          <w:szCs w:val="28"/>
        </w:rPr>
        <w:t xml:space="preserve"> </w:t>
      </w:r>
      <w:r w:rsidRPr="00E71825">
        <w:rPr>
          <w:sz w:val="28"/>
          <w:szCs w:val="28"/>
        </w:rPr>
        <w:t>recursos</w:t>
      </w:r>
      <w:r w:rsidRPr="00E71825">
        <w:rPr>
          <w:spacing w:val="-12"/>
          <w:sz w:val="28"/>
          <w:szCs w:val="28"/>
        </w:rPr>
        <w:t xml:space="preserve"> </w:t>
      </w:r>
      <w:r w:rsidRPr="00E71825">
        <w:rPr>
          <w:sz w:val="28"/>
          <w:szCs w:val="28"/>
        </w:rPr>
        <w:t>intempestivos</w:t>
      </w:r>
      <w:r w:rsidRPr="00E71825">
        <w:rPr>
          <w:spacing w:val="-8"/>
          <w:sz w:val="28"/>
          <w:szCs w:val="28"/>
        </w:rPr>
        <w:t xml:space="preserve"> </w:t>
      </w:r>
      <w:r w:rsidRPr="00E71825">
        <w:rPr>
          <w:sz w:val="28"/>
          <w:szCs w:val="28"/>
        </w:rPr>
        <w:t>e</w:t>
      </w:r>
      <w:r w:rsidRPr="00E71825">
        <w:rPr>
          <w:spacing w:val="-9"/>
          <w:sz w:val="28"/>
          <w:szCs w:val="28"/>
        </w:rPr>
        <w:t xml:space="preserve"> </w:t>
      </w:r>
      <w:r w:rsidRPr="00E71825">
        <w:rPr>
          <w:sz w:val="28"/>
          <w:szCs w:val="28"/>
        </w:rPr>
        <w:t>não</w:t>
      </w:r>
      <w:r w:rsidRPr="00E71825">
        <w:rPr>
          <w:spacing w:val="-8"/>
          <w:sz w:val="28"/>
          <w:szCs w:val="28"/>
        </w:rPr>
        <w:t xml:space="preserve"> </w:t>
      </w:r>
      <w:r w:rsidRPr="00E71825">
        <w:rPr>
          <w:sz w:val="28"/>
          <w:szCs w:val="28"/>
        </w:rPr>
        <w:t>serão</w:t>
      </w:r>
      <w:r w:rsidRPr="00E71825">
        <w:rPr>
          <w:spacing w:val="-13"/>
          <w:sz w:val="28"/>
          <w:szCs w:val="28"/>
        </w:rPr>
        <w:t xml:space="preserve"> </w:t>
      </w:r>
      <w:r w:rsidRPr="00E71825">
        <w:rPr>
          <w:sz w:val="28"/>
          <w:szCs w:val="28"/>
        </w:rPr>
        <w:t>acolhidos</w:t>
      </w:r>
      <w:r w:rsidRPr="00E71825">
        <w:rPr>
          <w:spacing w:val="-8"/>
          <w:sz w:val="28"/>
          <w:szCs w:val="28"/>
        </w:rPr>
        <w:t xml:space="preserve"> </w:t>
      </w:r>
      <w:r w:rsidRPr="00E71825">
        <w:rPr>
          <w:sz w:val="28"/>
          <w:szCs w:val="28"/>
        </w:rPr>
        <w:t>os</w:t>
      </w:r>
      <w:r w:rsidRPr="00E71825">
        <w:rPr>
          <w:spacing w:val="-9"/>
          <w:sz w:val="28"/>
          <w:szCs w:val="28"/>
        </w:rPr>
        <w:t xml:space="preserve"> </w:t>
      </w:r>
      <w:r w:rsidRPr="00E71825">
        <w:rPr>
          <w:sz w:val="28"/>
          <w:szCs w:val="28"/>
        </w:rPr>
        <w:t>apresentados</w:t>
      </w:r>
      <w:r w:rsidRPr="00E71825">
        <w:rPr>
          <w:spacing w:val="-12"/>
          <w:sz w:val="28"/>
          <w:szCs w:val="28"/>
        </w:rPr>
        <w:t xml:space="preserve"> </w:t>
      </w:r>
      <w:r w:rsidRPr="00E71825">
        <w:rPr>
          <w:sz w:val="28"/>
          <w:szCs w:val="28"/>
        </w:rPr>
        <w:t>em</w:t>
      </w:r>
      <w:r w:rsidRPr="00E71825">
        <w:rPr>
          <w:spacing w:val="-9"/>
          <w:sz w:val="28"/>
          <w:szCs w:val="28"/>
        </w:rPr>
        <w:t xml:space="preserve"> </w:t>
      </w:r>
      <w:r w:rsidRPr="00E71825">
        <w:rPr>
          <w:sz w:val="28"/>
          <w:szCs w:val="28"/>
        </w:rPr>
        <w:t>fac-símile.</w:t>
      </w:r>
    </w:p>
    <w:p w14:paraId="52CEAAF7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5D8197A0" w14:textId="54241B65" w:rsidR="00FA2063" w:rsidRPr="00E71825" w:rsidRDefault="00317796" w:rsidP="00FA2063">
      <w:pPr>
        <w:pStyle w:val="Ttulo2"/>
        <w:numPr>
          <w:ilvl w:val="0"/>
          <w:numId w:val="7"/>
        </w:numPr>
        <w:tabs>
          <w:tab w:val="left" w:pos="1537"/>
        </w:tabs>
        <w:spacing w:line="276" w:lineRule="auto"/>
        <w:ind w:left="567" w:right="462" w:hanging="4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A2063" w:rsidRPr="00E71825">
        <w:rPr>
          <w:rFonts w:ascii="Times New Roman" w:hAnsi="Times New Roman" w:cs="Times New Roman"/>
        </w:rPr>
        <w:t>DISPOSIÇÕES</w:t>
      </w:r>
      <w:r w:rsidR="00FA2063" w:rsidRPr="00E71825">
        <w:rPr>
          <w:rFonts w:ascii="Times New Roman" w:hAnsi="Times New Roman" w:cs="Times New Roman"/>
          <w:spacing w:val="-6"/>
        </w:rPr>
        <w:t xml:space="preserve"> </w:t>
      </w:r>
      <w:r w:rsidR="00FA2063" w:rsidRPr="00E71825">
        <w:rPr>
          <w:rFonts w:ascii="Times New Roman" w:hAnsi="Times New Roman" w:cs="Times New Roman"/>
        </w:rPr>
        <w:t>FINAIS:</w:t>
      </w:r>
    </w:p>
    <w:p w14:paraId="4FA2C36B" w14:textId="77777777" w:rsidR="00FA2063" w:rsidRPr="00E71825" w:rsidRDefault="00FA2063" w:rsidP="00FA2063">
      <w:pPr>
        <w:pStyle w:val="Ttulo2"/>
        <w:tabs>
          <w:tab w:val="left" w:pos="1537"/>
        </w:tabs>
        <w:spacing w:line="276" w:lineRule="auto"/>
        <w:ind w:left="567" w:right="462" w:firstLine="0"/>
        <w:jc w:val="both"/>
        <w:rPr>
          <w:rFonts w:ascii="Times New Roman" w:hAnsi="Times New Roman" w:cs="Times New Roman"/>
        </w:rPr>
      </w:pPr>
    </w:p>
    <w:p w14:paraId="322FC819" w14:textId="60F50D17" w:rsidR="00FA2063" w:rsidRPr="00E71825" w:rsidRDefault="00D8694F" w:rsidP="00FA2063">
      <w:pPr>
        <w:pStyle w:val="PargrafodaLista"/>
        <w:widowControl w:val="0"/>
        <w:numPr>
          <w:ilvl w:val="1"/>
          <w:numId w:val="7"/>
        </w:numPr>
        <w:tabs>
          <w:tab w:val="left" w:pos="1653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1"/>
          <w:sz w:val="28"/>
          <w:szCs w:val="28"/>
        </w:rPr>
        <w:t>vedada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1"/>
          <w:sz w:val="28"/>
          <w:szCs w:val="28"/>
        </w:rPr>
        <w:t>a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1"/>
          <w:sz w:val="28"/>
          <w:szCs w:val="28"/>
        </w:rPr>
        <w:t>participação</w:t>
      </w:r>
      <w:r w:rsidR="00FA2063" w:rsidRPr="00E7182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no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edital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</w:t>
      </w:r>
      <w:r w:rsidR="00FA2063" w:rsidRPr="00E7182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empregados</w:t>
      </w:r>
      <w:r w:rsidR="00FA2063" w:rsidRPr="00E7182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da</w:t>
      </w:r>
      <w:r w:rsidR="00FA2063" w:rsidRPr="00E7182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APAC</w:t>
      </w:r>
      <w:r w:rsidR="00FA2063" w:rsidRPr="00E7182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que</w:t>
      </w:r>
      <w:r w:rsidR="00FA2063" w:rsidRPr="00E718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recebam</w:t>
      </w:r>
      <w:r w:rsidR="00FA2063"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remuneração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superior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à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estabelecida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neste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Edital;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bem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como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ex-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empregados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da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APAC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no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prazo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90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(noventa)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dias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fim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do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vínculo</w:t>
      </w:r>
      <w:r w:rsidR="00FA2063" w:rsidRPr="00E71825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2A5DB4">
        <w:rPr>
          <w:rFonts w:ascii="Times New Roman" w:hAnsi="Times New Roman" w:cs="Times New Roman"/>
          <w:spacing w:val="-59"/>
          <w:sz w:val="28"/>
          <w:szCs w:val="28"/>
        </w:rPr>
        <w:t xml:space="preserve">      </w:t>
      </w:r>
      <w:r w:rsidR="00FA2063" w:rsidRPr="00E71825">
        <w:rPr>
          <w:rFonts w:ascii="Times New Roman" w:hAnsi="Times New Roman" w:cs="Times New Roman"/>
          <w:sz w:val="28"/>
          <w:szCs w:val="28"/>
        </w:rPr>
        <w:t>empregatício</w:t>
      </w:r>
      <w:r w:rsidR="00FA2063"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com</w:t>
      </w:r>
      <w:r w:rsidR="00FA2063" w:rsidRPr="00E718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a Entidade, conforme</w:t>
      </w:r>
      <w:r w:rsidR="00FA2063"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Portaria 384/92</w:t>
      </w:r>
      <w:r w:rsidR="00FA2063"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do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MTE;</w:t>
      </w:r>
    </w:p>
    <w:p w14:paraId="12E7AB8D" w14:textId="77777777" w:rsidR="00FA2063" w:rsidRPr="00E71825" w:rsidRDefault="00FA2063" w:rsidP="00FA2063">
      <w:pPr>
        <w:pStyle w:val="PargrafodaLista"/>
        <w:widowControl w:val="0"/>
        <w:tabs>
          <w:tab w:val="left" w:pos="1653"/>
        </w:tabs>
        <w:autoSpaceDE w:val="0"/>
        <w:autoSpaceDN w:val="0"/>
        <w:spacing w:after="0"/>
        <w:ind w:left="567" w:right="4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E1C33F5" w14:textId="26417095" w:rsidR="00FA2063" w:rsidRPr="00E71825" w:rsidRDefault="00D8694F" w:rsidP="00FA2063">
      <w:pPr>
        <w:pStyle w:val="PargrafodaLista"/>
        <w:widowControl w:val="0"/>
        <w:numPr>
          <w:ilvl w:val="1"/>
          <w:numId w:val="7"/>
        </w:numPr>
        <w:tabs>
          <w:tab w:val="left" w:pos="1665"/>
        </w:tabs>
        <w:autoSpaceDE w:val="0"/>
        <w:autoSpaceDN w:val="0"/>
        <w:spacing w:after="0"/>
        <w:ind w:left="567" w:right="46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Os</w:t>
      </w:r>
      <w:r w:rsidR="00FA2063"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casos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omissos</w:t>
      </w:r>
      <w:r w:rsidR="00FA2063" w:rsidRPr="00E718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serão</w:t>
      </w:r>
      <w:r w:rsidR="00FA2063" w:rsidRPr="00E718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resolvidos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pelo Presidente</w:t>
      </w:r>
      <w:r w:rsidR="00FA2063" w:rsidRPr="00E718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da</w:t>
      </w:r>
      <w:r w:rsidR="00FA2063" w:rsidRPr="00E718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2063" w:rsidRPr="00E71825">
        <w:rPr>
          <w:rFonts w:ascii="Times New Roman" w:hAnsi="Times New Roman" w:cs="Times New Roman"/>
          <w:sz w:val="28"/>
          <w:szCs w:val="28"/>
        </w:rPr>
        <w:t>Entidade.</w:t>
      </w:r>
    </w:p>
    <w:p w14:paraId="20A29137" w14:textId="11D2AC44" w:rsidR="00FA2063" w:rsidRPr="00E71825" w:rsidRDefault="00FA2063" w:rsidP="00E71825">
      <w:pPr>
        <w:ind w:right="46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6663E8" w14:textId="1E596F28" w:rsidR="00FA2063" w:rsidRPr="00E71825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  <w:r w:rsidRPr="00E71825">
        <w:rPr>
          <w:sz w:val="28"/>
          <w:szCs w:val="28"/>
        </w:rPr>
        <w:t>Conselheiro</w:t>
      </w:r>
      <w:r w:rsidRPr="00E71825">
        <w:rPr>
          <w:spacing w:val="-1"/>
          <w:sz w:val="28"/>
          <w:szCs w:val="28"/>
        </w:rPr>
        <w:t xml:space="preserve"> </w:t>
      </w:r>
      <w:r w:rsidRPr="00E71825">
        <w:rPr>
          <w:sz w:val="28"/>
          <w:szCs w:val="28"/>
        </w:rPr>
        <w:t>Lafaiete / MG,</w:t>
      </w:r>
      <w:r w:rsidR="00E71825" w:rsidRPr="00E71825">
        <w:rPr>
          <w:sz w:val="28"/>
          <w:szCs w:val="28"/>
        </w:rPr>
        <w:t xml:space="preserve"> </w:t>
      </w:r>
      <w:r w:rsidR="00D8694F">
        <w:rPr>
          <w:sz w:val="28"/>
          <w:szCs w:val="28"/>
        </w:rPr>
        <w:t>28 de agosto de 2025</w:t>
      </w:r>
      <w:r w:rsidR="00731982">
        <w:rPr>
          <w:sz w:val="28"/>
          <w:szCs w:val="28"/>
        </w:rPr>
        <w:t>.</w:t>
      </w:r>
    </w:p>
    <w:p w14:paraId="4214A119" w14:textId="77777777" w:rsidR="003A7E68" w:rsidRDefault="003A7E68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2052ED61" w14:textId="77777777" w:rsidR="003A7E68" w:rsidRPr="00E71825" w:rsidRDefault="003A7E68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333C8966" w14:textId="77777777" w:rsidR="00FA2063" w:rsidRDefault="00FA2063" w:rsidP="00FA2063">
      <w:pPr>
        <w:pStyle w:val="Corpodetexto"/>
        <w:spacing w:line="276" w:lineRule="auto"/>
        <w:ind w:left="567" w:right="462"/>
        <w:jc w:val="both"/>
        <w:rPr>
          <w:sz w:val="28"/>
          <w:szCs w:val="28"/>
        </w:rPr>
      </w:pPr>
    </w:p>
    <w:p w14:paraId="44B638EA" w14:textId="126A231E" w:rsidR="00AE0B3B" w:rsidRPr="00E71825" w:rsidRDefault="00AE0B3B" w:rsidP="00AE0B3B">
      <w:pPr>
        <w:pStyle w:val="Corpodetexto"/>
        <w:spacing w:line="276" w:lineRule="auto"/>
        <w:ind w:left="567" w:right="46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7A406A28" w14:textId="77777777" w:rsidR="00FA2063" w:rsidRPr="00E71825" w:rsidRDefault="00FA2063" w:rsidP="00FA2063">
      <w:pPr>
        <w:pStyle w:val="Corpodetexto"/>
        <w:spacing w:line="276" w:lineRule="auto"/>
        <w:ind w:left="567" w:right="462"/>
        <w:jc w:val="center"/>
        <w:rPr>
          <w:b/>
          <w:sz w:val="28"/>
          <w:szCs w:val="28"/>
        </w:rPr>
      </w:pPr>
      <w:r w:rsidRPr="00E71825">
        <w:rPr>
          <w:b/>
          <w:sz w:val="28"/>
          <w:szCs w:val="28"/>
        </w:rPr>
        <w:t>João</w:t>
      </w:r>
      <w:r w:rsidRPr="00E71825">
        <w:rPr>
          <w:b/>
          <w:spacing w:val="-1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Vitor</w:t>
      </w:r>
      <w:r w:rsidRPr="00E71825">
        <w:rPr>
          <w:b/>
          <w:spacing w:val="-1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Vieira</w:t>
      </w:r>
      <w:r w:rsidRPr="00E71825">
        <w:rPr>
          <w:b/>
          <w:spacing w:val="-4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Pinto e</w:t>
      </w:r>
      <w:r w:rsidRPr="00E71825">
        <w:rPr>
          <w:b/>
          <w:spacing w:val="-4"/>
          <w:sz w:val="28"/>
          <w:szCs w:val="28"/>
        </w:rPr>
        <w:t xml:space="preserve"> </w:t>
      </w:r>
      <w:r w:rsidRPr="00E71825">
        <w:rPr>
          <w:b/>
          <w:sz w:val="28"/>
          <w:szCs w:val="28"/>
        </w:rPr>
        <w:t>Silva</w:t>
      </w:r>
    </w:p>
    <w:p w14:paraId="10D521F8" w14:textId="1DF33032" w:rsidR="008147BC" w:rsidRPr="00E71825" w:rsidRDefault="00FA2063" w:rsidP="00FA2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825">
        <w:rPr>
          <w:rFonts w:ascii="Times New Roman" w:hAnsi="Times New Roman" w:cs="Times New Roman"/>
          <w:b/>
          <w:sz w:val="28"/>
          <w:szCs w:val="28"/>
        </w:rPr>
        <w:t>Presidente</w:t>
      </w:r>
      <w:r w:rsidRPr="00E7182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da</w:t>
      </w:r>
      <w:r w:rsidRPr="00E718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APAC</w:t>
      </w:r>
      <w:r w:rsidRPr="00E71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Feminina</w:t>
      </w:r>
      <w:r w:rsidRPr="00E7182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de</w:t>
      </w:r>
      <w:r w:rsidRPr="00E718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Conselheiro</w:t>
      </w:r>
      <w:r w:rsidRPr="00E7182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71825">
        <w:rPr>
          <w:rFonts w:ascii="Times New Roman" w:hAnsi="Times New Roman" w:cs="Times New Roman"/>
          <w:b/>
          <w:sz w:val="28"/>
          <w:szCs w:val="28"/>
        </w:rPr>
        <w:t>Lafaiete</w:t>
      </w:r>
    </w:p>
    <w:sectPr w:rsidR="008147BC" w:rsidRPr="00E71825" w:rsidSect="001F061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F6944" w14:textId="77777777" w:rsidR="00E1211B" w:rsidRDefault="00E1211B" w:rsidP="00AB0A6E">
      <w:pPr>
        <w:spacing w:after="0" w:line="240" w:lineRule="auto"/>
      </w:pPr>
      <w:r>
        <w:separator/>
      </w:r>
    </w:p>
  </w:endnote>
  <w:endnote w:type="continuationSeparator" w:id="0">
    <w:p w14:paraId="072AC393" w14:textId="77777777" w:rsidR="00E1211B" w:rsidRDefault="00E1211B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BC54" w14:textId="48510ABC" w:rsidR="00AB0A6E" w:rsidRDefault="00557AB7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B906461" wp14:editId="01422855">
              <wp:simplePos x="0" y="0"/>
              <wp:positionH relativeFrom="column">
                <wp:posOffset>668817</wp:posOffset>
              </wp:positionH>
              <wp:positionV relativeFrom="paragraph">
                <wp:posOffset>-7930</wp:posOffset>
              </wp:positionV>
              <wp:extent cx="5505450" cy="0"/>
              <wp:effectExtent l="0" t="0" r="19050" b="19050"/>
              <wp:wrapNone/>
              <wp:docPr id="289" name="Conector reto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05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1736A001" id="Conector reto 289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65pt,-.6pt" to="486.1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" strokecolor="black [3213]" strokeweight="1pt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9C8F4E" wp14:editId="0A834D83">
              <wp:simplePos x="0" y="0"/>
              <wp:positionH relativeFrom="column">
                <wp:posOffset>-408562</wp:posOffset>
              </wp:positionH>
              <wp:positionV relativeFrom="paragraph">
                <wp:posOffset>-3607</wp:posOffset>
              </wp:positionV>
              <wp:extent cx="7412477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124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3F26E" w14:textId="6E1FB074" w:rsidR="00C239D0" w:rsidRPr="005B3074" w:rsidRDefault="00557AB7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 xml:space="preserve"> </w:t>
                          </w:r>
                          <w:r w:rsidR="005B3074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“</w:t>
                          </w:r>
                          <w:r w:rsidR="009E63D7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 xml:space="preserve">Amando o Próximo Amarás a </w:t>
                          </w:r>
                          <w:proofErr w:type="gramStart"/>
                          <w:r w:rsidR="009E63D7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Cristo</w:t>
                          </w:r>
                          <w:r w:rsidR="005B3074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!”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9C8F4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32.15pt;margin-top:-.3pt;width:583.6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" filled="f" stroked="f">
              <v:textbox style="mso-fit-shape-to-text:t">
                <w:txbxContent>
                  <w:p w14:paraId="5CD3F26E" w14:textId="6E1FB074" w:rsidR="00C239D0" w:rsidRPr="005B3074" w:rsidRDefault="00557AB7" w:rsidP="009E63D7">
                    <w:pPr>
                      <w:jc w:val="center"/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 xml:space="preserve"> </w:t>
                    </w:r>
                    <w:r w:rsidR="005B3074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“</w:t>
                    </w:r>
                    <w:r w:rsidR="009E63D7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 xml:space="preserve">Amando o Próximo Amarás a </w:t>
                    </w:r>
                    <w:proofErr w:type="gramStart"/>
                    <w:r w:rsidR="009E63D7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Cristo</w:t>
                    </w:r>
                    <w:r w:rsidR="005B3074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!”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D3E92" w14:textId="77777777" w:rsidR="00E1211B" w:rsidRDefault="00E1211B" w:rsidP="00AB0A6E">
      <w:pPr>
        <w:spacing w:after="0" w:line="240" w:lineRule="auto"/>
      </w:pPr>
      <w:r>
        <w:separator/>
      </w:r>
    </w:p>
  </w:footnote>
  <w:footnote w:type="continuationSeparator" w:id="0">
    <w:p w14:paraId="490E49FC" w14:textId="77777777" w:rsidR="00E1211B" w:rsidRDefault="00E1211B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B09F1" w14:textId="77777777" w:rsidR="00A5742E" w:rsidRDefault="00E1211B">
    <w:pPr>
      <w:pStyle w:val="Cabealho"/>
    </w:pPr>
    <w:r>
      <w:rPr>
        <w:noProof/>
        <w:lang w:eastAsia="pt-BR"/>
      </w:rPr>
      <w:pict w14:anchorId="0F03B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2309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50"/>
      <w:gridCol w:w="7859"/>
    </w:tblGrid>
    <w:tr w:rsidR="00034E56" w:rsidRPr="00D240E6" w14:paraId="22766595" w14:textId="77777777" w:rsidTr="00557AB7">
      <w:trPr>
        <w:trHeight w:val="1889"/>
      </w:trPr>
      <w:tc>
        <w:tcPr>
          <w:tcW w:w="4450" w:type="dxa"/>
          <w:vAlign w:val="center"/>
        </w:tcPr>
        <w:p w14:paraId="11266FFA" w14:textId="62D553FB" w:rsidR="009E63D7" w:rsidRDefault="00557AB7" w:rsidP="00D240E6">
          <w:pPr>
            <w:pStyle w:val="Cabealho"/>
            <w:tabs>
              <w:tab w:val="clear" w:pos="4252"/>
            </w:tabs>
            <w:jc w:val="center"/>
            <w:rPr>
              <w:noProof/>
            </w:rPr>
          </w:pPr>
          <w:r>
            <w:rPr>
              <w:noProof/>
            </w:rPr>
            <w:t xml:space="preserve">             </w:t>
          </w:r>
          <w:r w:rsidR="00152F91">
            <w:rPr>
              <w:noProof/>
              <w:lang w:eastAsia="pt-BR"/>
            </w:rPr>
            <w:drawing>
              <wp:inline distT="0" distB="0" distL="0" distR="0" wp14:anchorId="12F3ECC2" wp14:editId="7E758EDF">
                <wp:extent cx="1926076" cy="873372"/>
                <wp:effectExtent l="0" t="0" r="0" b="317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4303" cy="890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7D2930" w14:textId="7B51FFD9" w:rsidR="00034E56" w:rsidRPr="00034E56" w:rsidRDefault="00034E56" w:rsidP="00034E56">
          <w:r>
            <w:t xml:space="preserve">        </w:t>
          </w:r>
        </w:p>
      </w:tc>
      <w:tc>
        <w:tcPr>
          <w:tcW w:w="7859" w:type="dxa"/>
        </w:tcPr>
        <w:p w14:paraId="44ED5230" w14:textId="77777777" w:rsidR="00440B45" w:rsidRDefault="00440B45" w:rsidP="00F77505">
          <w:pPr>
            <w:pStyle w:val="Cabealho"/>
            <w:tabs>
              <w:tab w:val="clear" w:pos="4252"/>
            </w:tabs>
            <w:rPr>
              <w:rFonts w:ascii="Arial" w:hAnsi="Arial" w:cs="Arial"/>
              <w:b/>
              <w:color w:val="000000"/>
              <w:shd w:val="clear" w:color="auto" w:fill="FFFFFF"/>
            </w:rPr>
          </w:pPr>
        </w:p>
        <w:p w14:paraId="1AA205EF" w14:textId="72A4D020" w:rsidR="00D240E6" w:rsidRPr="00034E56" w:rsidRDefault="009872B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Associação de Proteção e Assistência aos Condenados</w:t>
          </w:r>
        </w:p>
        <w:p w14:paraId="37D14A72" w14:textId="5CEE89FD" w:rsidR="001A31B4" w:rsidRDefault="001A31B4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proofErr w:type="gramStart"/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de</w:t>
          </w:r>
          <w:proofErr w:type="gramEnd"/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Conselheiro Lafaiete</w:t>
          </w:r>
          <w:r w:rsidR="00750340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- Feminina</w:t>
          </w: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</w:t>
          </w:r>
        </w:p>
        <w:p w14:paraId="54CA6017" w14:textId="448E1622" w:rsidR="00D240E6" w:rsidRPr="00034E56" w:rsidRDefault="00AC25C8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Rua</w:t>
          </w:r>
          <w:r w:rsidR="00C405A5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Dom Luciano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, </w:t>
          </w:r>
          <w:r w:rsidR="00C405A5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575, São Jorge</w:t>
          </w:r>
        </w:p>
        <w:p w14:paraId="72D52A05" w14:textId="30DE1B56" w:rsidR="009E63D7" w:rsidRPr="00034E56" w:rsidRDefault="00C405A5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Conselheiro Lafaiete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MG</w:t>
          </w:r>
          <w:r w:rsidR="00D240E6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CEP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36.405-251</w:t>
          </w:r>
          <w:r w:rsidR="0016537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Caixa postal: 1</w:t>
          </w:r>
          <w:r w:rsidR="00440B45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74</w:t>
          </w:r>
          <w:r w:rsidR="000321C5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       </w:t>
          </w:r>
        </w:p>
        <w:p w14:paraId="7B342614" w14:textId="398C73D2" w:rsidR="00F87FC5" w:rsidRPr="00034E56" w:rsidRDefault="00D240E6" w:rsidP="000321C5">
          <w:pPr>
            <w:pStyle w:val="Cabealho"/>
            <w:tabs>
              <w:tab w:val="clear" w:pos="4252"/>
            </w:tabs>
            <w:ind w:left="-106" w:right="-108"/>
            <w:jc w:val="center"/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</w:pPr>
          <w:proofErr w:type="spellStart"/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Tel</w:t>
          </w:r>
          <w:proofErr w:type="spellEnd"/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: </w:t>
          </w:r>
          <w:r w:rsidR="00AC25C8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(</w:t>
          </w:r>
          <w:r w:rsidR="00C405A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31</w:t>
          </w:r>
          <w:r w:rsidR="005B3074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)</w:t>
          </w:r>
          <w:r w:rsidR="00AC25C8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9611-3974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; (31) 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7171-8831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; (31) 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9820-1862</w:t>
          </w:r>
          <w:r w:rsidR="000321C5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 xml:space="preserve">; 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(31) 9</w:t>
          </w:r>
          <w:r w:rsidR="000321C5" w:rsidRPr="000321C5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7172-0423</w:t>
          </w:r>
        </w:p>
        <w:p w14:paraId="5E584DA4" w14:textId="6DA13F06" w:rsidR="00A05200" w:rsidRDefault="000742E1" w:rsidP="00034E5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29D43699" wp14:editId="10326EEA">
                    <wp:simplePos x="0" y="0"/>
                    <wp:positionH relativeFrom="column">
                      <wp:posOffset>-2045335</wp:posOffset>
                    </wp:positionH>
                    <wp:positionV relativeFrom="paragraph">
                      <wp:posOffset>287020</wp:posOffset>
                    </wp:positionV>
                    <wp:extent cx="5505450" cy="0"/>
                    <wp:effectExtent l="0" t="0" r="0" b="0"/>
                    <wp:wrapNone/>
                    <wp:docPr id="25" name="Conector reto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5054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<w:pict>
                  <v:line w14:anchorId="31610B46" id="Conector reto 25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1.05pt,22.6pt" to="272.4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" strokecolor="black [3213]" strokeweight="1pt"/>
                </w:pict>
              </mc:Fallback>
            </mc:AlternateContent>
          </w:r>
          <w:r w:rsidR="00D240E6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/ 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CNPJ: 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26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.</w:t>
          </w:r>
          <w:r w:rsidR="00500F8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397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.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050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/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0001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-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48 </w:t>
          </w:r>
        </w:p>
        <w:p w14:paraId="0471F2A5" w14:textId="64319CC6" w:rsidR="00D240E6" w:rsidRPr="00034E56" w:rsidRDefault="00D240E6" w:rsidP="00034E5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E-mail:</w:t>
          </w:r>
          <w:r w:rsidR="00AC25C8"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 xml:space="preserve"> </w:t>
          </w:r>
          <w:r w:rsidR="00C405A5"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apac</w:t>
          </w:r>
          <w:r w:rsidR="000742E1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mulher</w:t>
          </w: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@</w:t>
          </w:r>
          <w:r w:rsidR="000742E1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gmail</w:t>
          </w: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.com</w:t>
          </w:r>
        </w:p>
      </w:tc>
    </w:tr>
  </w:tbl>
  <w:p w14:paraId="3323BD1A" w14:textId="2D4DEBB6" w:rsidR="00D240E6" w:rsidRDefault="00E1211B" w:rsidP="00AB0A6E">
    <w:pPr>
      <w:pStyle w:val="Cabealho"/>
      <w:tabs>
        <w:tab w:val="clear" w:pos="4252"/>
      </w:tabs>
    </w:pPr>
    <w:r>
      <w:rPr>
        <w:noProof/>
        <w:lang w:eastAsia="pt-BR"/>
      </w:rPr>
      <w:pict w14:anchorId="645FD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63.4pt;z-index:-251652096;mso-position-horizontal:center;mso-position-horizontal-relative:margin;mso-position-vertical:center;mso-position-vertical-relative:margin" o:allowincell="f">
          <v:imagedata r:id="rId2" o:title="10" gain="19661f" blacklevel="1966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7A29D" w14:textId="77777777" w:rsidR="00A5742E" w:rsidRDefault="00E1211B">
    <w:pPr>
      <w:pStyle w:val="Cabealho"/>
    </w:pPr>
    <w:r>
      <w:rPr>
        <w:noProof/>
        <w:lang w:eastAsia="pt-BR"/>
      </w:rPr>
      <w:pict w14:anchorId="4FF74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BC41"/>
      </v:shape>
    </w:pict>
  </w:numPicBullet>
  <w:abstractNum w:abstractNumId="0" w15:restartNumberingAfterBreak="0">
    <w:nsid w:val="0614633F"/>
    <w:multiLevelType w:val="hybridMultilevel"/>
    <w:tmpl w:val="5DD41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308C"/>
    <w:multiLevelType w:val="multilevel"/>
    <w:tmpl w:val="AF58555A"/>
    <w:lvl w:ilvl="0">
      <w:start w:val="9"/>
      <w:numFmt w:val="decimal"/>
      <w:lvlText w:val="%1."/>
      <w:lvlJc w:val="left"/>
      <w:pPr>
        <w:ind w:left="1372" w:hanging="293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44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427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5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2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2" w:hanging="449"/>
      </w:pPr>
      <w:rPr>
        <w:rFonts w:hint="default"/>
        <w:lang w:val="pt-PT" w:eastAsia="en-US" w:bidi="ar-SA"/>
      </w:rPr>
    </w:lvl>
  </w:abstractNum>
  <w:abstractNum w:abstractNumId="2" w15:restartNumberingAfterBreak="0">
    <w:nsid w:val="0DBA3B8B"/>
    <w:multiLevelType w:val="multilevel"/>
    <w:tmpl w:val="459249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1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2160"/>
      </w:pPr>
      <w:rPr>
        <w:rFonts w:hint="default"/>
      </w:rPr>
    </w:lvl>
  </w:abstractNum>
  <w:abstractNum w:abstractNumId="3" w15:restartNumberingAfterBreak="0">
    <w:nsid w:val="0E383994"/>
    <w:multiLevelType w:val="multilevel"/>
    <w:tmpl w:val="3A40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2B36A0"/>
    <w:multiLevelType w:val="multilevel"/>
    <w:tmpl w:val="AE2EA692"/>
    <w:lvl w:ilvl="0">
      <w:start w:val="1"/>
      <w:numFmt w:val="bullet"/>
      <w:lvlText w:val="✔"/>
      <w:lvlJc w:val="left"/>
      <w:pPr>
        <w:ind w:left="1430" w:hanging="358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88" w:hanging="358"/>
      </w:pPr>
    </w:lvl>
    <w:lvl w:ilvl="2">
      <w:start w:val="1"/>
      <w:numFmt w:val="bullet"/>
      <w:lvlText w:val="•"/>
      <w:lvlJc w:val="left"/>
      <w:pPr>
        <w:ind w:left="2937" w:hanging="358"/>
      </w:pPr>
    </w:lvl>
    <w:lvl w:ilvl="3">
      <w:start w:val="1"/>
      <w:numFmt w:val="bullet"/>
      <w:lvlText w:val="•"/>
      <w:lvlJc w:val="left"/>
      <w:pPr>
        <w:ind w:left="3685" w:hanging="358"/>
      </w:pPr>
    </w:lvl>
    <w:lvl w:ilvl="4">
      <w:start w:val="1"/>
      <w:numFmt w:val="bullet"/>
      <w:lvlText w:val="•"/>
      <w:lvlJc w:val="left"/>
      <w:pPr>
        <w:ind w:left="4434" w:hanging="358"/>
      </w:pPr>
    </w:lvl>
    <w:lvl w:ilvl="5">
      <w:start w:val="1"/>
      <w:numFmt w:val="bullet"/>
      <w:lvlText w:val="•"/>
      <w:lvlJc w:val="left"/>
      <w:pPr>
        <w:ind w:left="5183" w:hanging="358"/>
      </w:pPr>
    </w:lvl>
    <w:lvl w:ilvl="6">
      <w:start w:val="1"/>
      <w:numFmt w:val="bullet"/>
      <w:lvlText w:val="•"/>
      <w:lvlJc w:val="left"/>
      <w:pPr>
        <w:ind w:left="5931" w:hanging="357"/>
      </w:pPr>
    </w:lvl>
    <w:lvl w:ilvl="7">
      <w:start w:val="1"/>
      <w:numFmt w:val="bullet"/>
      <w:lvlText w:val="•"/>
      <w:lvlJc w:val="left"/>
      <w:pPr>
        <w:ind w:left="6680" w:hanging="358"/>
      </w:pPr>
    </w:lvl>
    <w:lvl w:ilvl="8">
      <w:start w:val="1"/>
      <w:numFmt w:val="bullet"/>
      <w:lvlText w:val="•"/>
      <w:lvlJc w:val="left"/>
      <w:pPr>
        <w:ind w:left="7429" w:hanging="358"/>
      </w:pPr>
    </w:lvl>
  </w:abstractNum>
  <w:abstractNum w:abstractNumId="5" w15:restartNumberingAfterBreak="0">
    <w:nsid w:val="2588078A"/>
    <w:multiLevelType w:val="hybridMultilevel"/>
    <w:tmpl w:val="B49C5DE2"/>
    <w:lvl w:ilvl="0" w:tplc="207EC4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35580C"/>
    <w:multiLevelType w:val="multilevel"/>
    <w:tmpl w:val="14B0F14E"/>
    <w:lvl w:ilvl="0">
      <w:start w:val="5"/>
      <w:numFmt w:val="decimal"/>
      <w:lvlText w:val="%1"/>
      <w:lvlJc w:val="left"/>
      <w:pPr>
        <w:ind w:left="1304" w:hanging="22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48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0" w:hanging="70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3">
      <w:numFmt w:val="bullet"/>
      <w:lvlText w:val="•"/>
      <w:lvlJc w:val="left"/>
      <w:pPr>
        <w:ind w:left="3412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9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5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2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5" w:hanging="709"/>
      </w:pPr>
      <w:rPr>
        <w:rFonts w:hint="default"/>
        <w:lang w:val="pt-PT" w:eastAsia="en-US" w:bidi="ar-SA"/>
      </w:rPr>
    </w:lvl>
  </w:abstractNum>
  <w:abstractNum w:abstractNumId="7" w15:restartNumberingAfterBreak="0">
    <w:nsid w:val="2FE77F00"/>
    <w:multiLevelType w:val="hybridMultilevel"/>
    <w:tmpl w:val="96AA9CB2"/>
    <w:lvl w:ilvl="0" w:tplc="0F209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B06A49"/>
    <w:multiLevelType w:val="hybridMultilevel"/>
    <w:tmpl w:val="10E0D02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B10CB"/>
    <w:multiLevelType w:val="multilevel"/>
    <w:tmpl w:val="EAF2F36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  <w:b/>
      </w:rPr>
    </w:lvl>
  </w:abstractNum>
  <w:abstractNum w:abstractNumId="10" w15:restartNumberingAfterBreak="0">
    <w:nsid w:val="36AD5A50"/>
    <w:multiLevelType w:val="multilevel"/>
    <w:tmpl w:val="C60E9B04"/>
    <w:lvl w:ilvl="0">
      <w:start w:val="1"/>
      <w:numFmt w:val="decimal"/>
      <w:lvlText w:val="%1."/>
      <w:lvlJc w:val="left"/>
      <w:pPr>
        <w:ind w:left="1368" w:hanging="28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476"/>
      </w:pPr>
      <w:rPr>
        <w:rFonts w:ascii="Cambria" w:eastAsia="Cambria" w:hAnsi="Cambria" w:cs="Cambria" w:hint="default"/>
        <w:b/>
        <w:spacing w:val="-2"/>
        <w:w w:val="100"/>
        <w:sz w:val="28"/>
        <w:szCs w:val="2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36" w:hanging="709"/>
      </w:pPr>
      <w:rPr>
        <w:rFonts w:ascii="Cambria" w:eastAsia="Cambria" w:hAnsi="Cambria" w:cs="Cambria" w:hint="default"/>
        <w:spacing w:val="-2"/>
        <w:w w:val="100"/>
        <w:sz w:val="28"/>
        <w:szCs w:val="28"/>
        <w:lang w:val="pt-PT" w:eastAsia="en-US" w:bidi="ar-SA"/>
      </w:rPr>
    </w:lvl>
    <w:lvl w:ilvl="3">
      <w:numFmt w:val="bullet"/>
      <w:lvlText w:val="•"/>
      <w:lvlJc w:val="left"/>
      <w:pPr>
        <w:ind w:left="2908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7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5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4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2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1" w:hanging="709"/>
      </w:pPr>
      <w:rPr>
        <w:rFonts w:hint="default"/>
        <w:lang w:val="pt-PT" w:eastAsia="en-US" w:bidi="ar-SA"/>
      </w:rPr>
    </w:lvl>
  </w:abstractNum>
  <w:abstractNum w:abstractNumId="11" w15:restartNumberingAfterBreak="0">
    <w:nsid w:val="3E364D08"/>
    <w:multiLevelType w:val="multilevel"/>
    <w:tmpl w:val="C6E0394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36" w:hanging="2160"/>
      </w:pPr>
      <w:rPr>
        <w:rFonts w:hint="default"/>
      </w:rPr>
    </w:lvl>
  </w:abstractNum>
  <w:abstractNum w:abstractNumId="12" w15:restartNumberingAfterBreak="0">
    <w:nsid w:val="4A1D70FF"/>
    <w:multiLevelType w:val="hybridMultilevel"/>
    <w:tmpl w:val="827AEDB2"/>
    <w:lvl w:ilvl="0" w:tplc="4DF8B55E">
      <w:start w:val="1"/>
      <w:numFmt w:val="decimal"/>
      <w:lvlText w:val="%1."/>
      <w:lvlJc w:val="left"/>
      <w:pPr>
        <w:ind w:left="2270" w:hanging="568"/>
      </w:pPr>
      <w:rPr>
        <w:rFonts w:ascii="Cambria" w:eastAsia="Cambria" w:hAnsi="Cambria" w:cs="Cambria" w:hint="default"/>
        <w:w w:val="100"/>
        <w:sz w:val="28"/>
        <w:szCs w:val="28"/>
        <w:lang w:val="pt-PT" w:eastAsia="en-US" w:bidi="ar-SA"/>
      </w:rPr>
    </w:lvl>
    <w:lvl w:ilvl="1" w:tplc="6C8CA0D8">
      <w:numFmt w:val="bullet"/>
      <w:lvlText w:val="•"/>
      <w:lvlJc w:val="left"/>
      <w:pPr>
        <w:ind w:left="3242" w:hanging="568"/>
      </w:pPr>
      <w:rPr>
        <w:rFonts w:hint="default"/>
        <w:lang w:val="pt-PT" w:eastAsia="en-US" w:bidi="ar-SA"/>
      </w:rPr>
    </w:lvl>
    <w:lvl w:ilvl="2" w:tplc="F810015E">
      <w:numFmt w:val="bullet"/>
      <w:lvlText w:val="•"/>
      <w:lvlJc w:val="left"/>
      <w:pPr>
        <w:ind w:left="4215" w:hanging="568"/>
      </w:pPr>
      <w:rPr>
        <w:rFonts w:hint="default"/>
        <w:lang w:val="pt-PT" w:eastAsia="en-US" w:bidi="ar-SA"/>
      </w:rPr>
    </w:lvl>
    <w:lvl w:ilvl="3" w:tplc="EC228480">
      <w:numFmt w:val="bullet"/>
      <w:lvlText w:val="•"/>
      <w:lvlJc w:val="left"/>
      <w:pPr>
        <w:ind w:left="5188" w:hanging="568"/>
      </w:pPr>
      <w:rPr>
        <w:rFonts w:hint="default"/>
        <w:lang w:val="pt-PT" w:eastAsia="en-US" w:bidi="ar-SA"/>
      </w:rPr>
    </w:lvl>
    <w:lvl w:ilvl="4" w:tplc="AEA0CDB4">
      <w:numFmt w:val="bullet"/>
      <w:lvlText w:val="•"/>
      <w:lvlJc w:val="left"/>
      <w:pPr>
        <w:ind w:left="6161" w:hanging="568"/>
      </w:pPr>
      <w:rPr>
        <w:rFonts w:hint="default"/>
        <w:lang w:val="pt-PT" w:eastAsia="en-US" w:bidi="ar-SA"/>
      </w:rPr>
    </w:lvl>
    <w:lvl w:ilvl="5" w:tplc="101C3FDE">
      <w:numFmt w:val="bullet"/>
      <w:lvlText w:val="•"/>
      <w:lvlJc w:val="left"/>
      <w:pPr>
        <w:ind w:left="7134" w:hanging="568"/>
      </w:pPr>
      <w:rPr>
        <w:rFonts w:hint="default"/>
        <w:lang w:val="pt-PT" w:eastAsia="en-US" w:bidi="ar-SA"/>
      </w:rPr>
    </w:lvl>
    <w:lvl w:ilvl="6" w:tplc="76004F8A">
      <w:numFmt w:val="bullet"/>
      <w:lvlText w:val="•"/>
      <w:lvlJc w:val="left"/>
      <w:pPr>
        <w:ind w:left="8106" w:hanging="568"/>
      </w:pPr>
      <w:rPr>
        <w:rFonts w:hint="default"/>
        <w:lang w:val="pt-PT" w:eastAsia="en-US" w:bidi="ar-SA"/>
      </w:rPr>
    </w:lvl>
    <w:lvl w:ilvl="7" w:tplc="F9E8C746">
      <w:numFmt w:val="bullet"/>
      <w:lvlText w:val="•"/>
      <w:lvlJc w:val="left"/>
      <w:pPr>
        <w:ind w:left="9079" w:hanging="568"/>
      </w:pPr>
      <w:rPr>
        <w:rFonts w:hint="default"/>
        <w:lang w:val="pt-PT" w:eastAsia="en-US" w:bidi="ar-SA"/>
      </w:rPr>
    </w:lvl>
    <w:lvl w:ilvl="8" w:tplc="76925BF4">
      <w:numFmt w:val="bullet"/>
      <w:lvlText w:val="•"/>
      <w:lvlJc w:val="left"/>
      <w:pPr>
        <w:ind w:left="10052" w:hanging="568"/>
      </w:pPr>
      <w:rPr>
        <w:rFonts w:hint="default"/>
        <w:lang w:val="pt-PT" w:eastAsia="en-US" w:bidi="ar-SA"/>
      </w:rPr>
    </w:lvl>
  </w:abstractNum>
  <w:abstractNum w:abstractNumId="13" w15:restartNumberingAfterBreak="0">
    <w:nsid w:val="4F565D04"/>
    <w:multiLevelType w:val="multilevel"/>
    <w:tmpl w:val="49548340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926" w:hanging="360"/>
      </w:pPr>
      <w:rPr>
        <w:b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  <w:b/>
      </w:rPr>
    </w:lvl>
  </w:abstractNum>
  <w:abstractNum w:abstractNumId="14" w15:restartNumberingAfterBreak="0">
    <w:nsid w:val="55D05320"/>
    <w:multiLevelType w:val="multilevel"/>
    <w:tmpl w:val="F9E21E7E"/>
    <w:lvl w:ilvl="0">
      <w:start w:val="6"/>
      <w:numFmt w:val="decimal"/>
      <w:lvlText w:val="%1."/>
      <w:lvlJc w:val="left"/>
      <w:pPr>
        <w:ind w:left="1368" w:hanging="28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40" w:hanging="489"/>
      </w:pPr>
      <w:rPr>
        <w:rFonts w:ascii="Cambria" w:eastAsia="Cambria" w:hAnsi="Cambria" w:cs="Cambria" w:hint="default"/>
        <w:spacing w:val="-2"/>
        <w:w w:val="100"/>
        <w:sz w:val="28"/>
        <w:szCs w:val="2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0" w:hanging="653"/>
      </w:pPr>
      <w:rPr>
        <w:rFonts w:ascii="Cambria" w:eastAsia="Cambria" w:hAnsi="Cambria" w:cs="Cambria" w:hint="default"/>
        <w:spacing w:val="-2"/>
        <w:w w:val="100"/>
        <w:sz w:val="28"/>
        <w:szCs w:val="28"/>
        <w:lang w:val="pt-PT" w:eastAsia="en-US" w:bidi="ar-SA"/>
      </w:rPr>
    </w:lvl>
    <w:lvl w:ilvl="3">
      <w:start w:val="1"/>
      <w:numFmt w:val="decimal"/>
      <w:lvlText w:val="%4"/>
      <w:lvlJc w:val="left"/>
      <w:pPr>
        <w:ind w:left="4773" w:hanging="216"/>
        <w:jc w:val="right"/>
      </w:pPr>
      <w:rPr>
        <w:rFonts w:ascii="Cambria" w:eastAsia="Cambria" w:hAnsi="Cambria" w:cs="Cambria" w:hint="default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4780" w:hanging="2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4" w:hanging="2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9" w:hanging="2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2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8" w:hanging="216"/>
      </w:pPr>
      <w:rPr>
        <w:rFonts w:hint="default"/>
        <w:lang w:val="pt-PT" w:eastAsia="en-US" w:bidi="ar-SA"/>
      </w:rPr>
    </w:lvl>
  </w:abstractNum>
  <w:abstractNum w:abstractNumId="15" w15:restartNumberingAfterBreak="0">
    <w:nsid w:val="56194449"/>
    <w:multiLevelType w:val="hybridMultilevel"/>
    <w:tmpl w:val="C2AE268A"/>
    <w:lvl w:ilvl="0" w:tplc="0416000F">
      <w:start w:val="1"/>
      <w:numFmt w:val="decimal"/>
      <w:lvlText w:val="%1."/>
      <w:lvlJc w:val="left"/>
      <w:pPr>
        <w:ind w:left="1855" w:hanging="360"/>
      </w:p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5E0D525A"/>
    <w:multiLevelType w:val="hybridMultilevel"/>
    <w:tmpl w:val="10340B5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F0974"/>
    <w:multiLevelType w:val="multilevel"/>
    <w:tmpl w:val="9D7E841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2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56" w:hanging="2160"/>
      </w:pPr>
      <w:rPr>
        <w:rFonts w:hint="default"/>
      </w:rPr>
    </w:lvl>
  </w:abstractNum>
  <w:abstractNum w:abstractNumId="18" w15:restartNumberingAfterBreak="0">
    <w:nsid w:val="746A5673"/>
    <w:multiLevelType w:val="hybridMultilevel"/>
    <w:tmpl w:val="DD4E876E"/>
    <w:lvl w:ilvl="0" w:tplc="C5AC0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68A5551"/>
    <w:multiLevelType w:val="multilevel"/>
    <w:tmpl w:val="CCB83A44"/>
    <w:lvl w:ilvl="0">
      <w:start w:val="1"/>
      <w:numFmt w:val="decimal"/>
      <w:lvlText w:val="%1."/>
      <w:lvlJc w:val="left"/>
      <w:pPr>
        <w:ind w:left="45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672" w:hanging="537"/>
      </w:pPr>
    </w:lvl>
    <w:lvl w:ilvl="2">
      <w:start w:val="1"/>
      <w:numFmt w:val="decimal"/>
      <w:lvlText w:val="%1.%2.%3"/>
      <w:lvlJc w:val="left"/>
      <w:pPr>
        <w:ind w:left="1915" w:hanging="78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983" w:hanging="780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980" w:hanging="780"/>
      </w:pPr>
    </w:lvl>
    <w:lvl w:ilvl="5">
      <w:start w:val="1"/>
      <w:numFmt w:val="bullet"/>
      <w:lvlText w:val="•"/>
      <w:lvlJc w:val="left"/>
      <w:pPr>
        <w:ind w:left="1260" w:hanging="780"/>
      </w:pPr>
    </w:lvl>
    <w:lvl w:ilvl="6">
      <w:start w:val="1"/>
      <w:numFmt w:val="bullet"/>
      <w:lvlText w:val="•"/>
      <w:lvlJc w:val="left"/>
      <w:pPr>
        <w:ind w:left="1880" w:hanging="780"/>
      </w:pPr>
    </w:lvl>
    <w:lvl w:ilvl="7">
      <w:start w:val="1"/>
      <w:numFmt w:val="bullet"/>
      <w:lvlText w:val="•"/>
      <w:lvlJc w:val="left"/>
      <w:pPr>
        <w:ind w:left="1920" w:hanging="780"/>
      </w:pPr>
    </w:lvl>
    <w:lvl w:ilvl="8">
      <w:start w:val="1"/>
      <w:numFmt w:val="bullet"/>
      <w:lvlText w:val="•"/>
      <w:lvlJc w:val="left"/>
      <w:pPr>
        <w:ind w:left="4255" w:hanging="780"/>
      </w:pPr>
    </w:lvl>
  </w:abstractNum>
  <w:abstractNum w:abstractNumId="20" w15:restartNumberingAfterBreak="0">
    <w:nsid w:val="78AE0347"/>
    <w:multiLevelType w:val="multilevel"/>
    <w:tmpl w:val="E93C59E8"/>
    <w:lvl w:ilvl="0">
      <w:start w:val="3"/>
      <w:numFmt w:val="decimal"/>
      <w:lvlText w:val="%1"/>
      <w:lvlJc w:val="left"/>
      <w:pPr>
        <w:ind w:left="765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86" w:hanging="60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0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29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131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412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693" w:hanging="2160"/>
      </w:pPr>
      <w:rPr>
        <w:rFonts w:hint="default"/>
        <w:b w:val="0"/>
      </w:rPr>
    </w:lvl>
  </w:abstractNum>
  <w:abstractNum w:abstractNumId="21" w15:restartNumberingAfterBreak="0">
    <w:nsid w:val="79853726"/>
    <w:multiLevelType w:val="multilevel"/>
    <w:tmpl w:val="F0BC1420"/>
    <w:lvl w:ilvl="0">
      <w:start w:val="6"/>
      <w:numFmt w:val="decimal"/>
      <w:lvlText w:val="%1."/>
      <w:lvlJc w:val="left"/>
      <w:pPr>
        <w:ind w:left="1368" w:hanging="28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8" w:hanging="48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0" w:hanging="653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pt-PT" w:eastAsia="en-US" w:bidi="ar-SA"/>
      </w:rPr>
    </w:lvl>
    <w:lvl w:ilvl="3">
      <w:start w:val="1"/>
      <w:numFmt w:val="decimal"/>
      <w:lvlText w:val="%4"/>
      <w:lvlJc w:val="left"/>
      <w:pPr>
        <w:ind w:left="4773" w:hanging="216"/>
        <w:jc w:val="right"/>
      </w:pPr>
      <w:rPr>
        <w:rFonts w:ascii="Cambria" w:eastAsia="Cambria" w:hAnsi="Cambria" w:cs="Cambria" w:hint="default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4780" w:hanging="2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4" w:hanging="2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9" w:hanging="2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2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8" w:hanging="216"/>
      </w:pPr>
      <w:rPr>
        <w:rFonts w:hint="default"/>
        <w:lang w:val="pt-PT" w:eastAsia="en-US" w:bidi="ar-SA"/>
      </w:rPr>
    </w:lvl>
  </w:abstractNum>
  <w:abstractNum w:abstractNumId="22" w15:restartNumberingAfterBreak="0">
    <w:nsid w:val="7C065737"/>
    <w:multiLevelType w:val="multilevel"/>
    <w:tmpl w:val="319C759E"/>
    <w:lvl w:ilvl="0">
      <w:start w:val="7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1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8" w:hanging="216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0"/>
  </w:num>
  <w:num w:numId="5">
    <w:abstractNumId w:val="16"/>
  </w:num>
  <w:num w:numId="6">
    <w:abstractNumId w:val="8"/>
  </w:num>
  <w:num w:numId="7">
    <w:abstractNumId w:val="1"/>
  </w:num>
  <w:num w:numId="8">
    <w:abstractNumId w:val="12"/>
  </w:num>
  <w:num w:numId="9">
    <w:abstractNumId w:val="21"/>
  </w:num>
  <w:num w:numId="10">
    <w:abstractNumId w:val="6"/>
  </w:num>
  <w:num w:numId="11">
    <w:abstractNumId w:val="10"/>
  </w:num>
  <w:num w:numId="12">
    <w:abstractNumId w:val="14"/>
  </w:num>
  <w:num w:numId="13">
    <w:abstractNumId w:val="15"/>
  </w:num>
  <w:num w:numId="14">
    <w:abstractNumId w:val="22"/>
  </w:num>
  <w:num w:numId="15">
    <w:abstractNumId w:val="19"/>
  </w:num>
  <w:num w:numId="16">
    <w:abstractNumId w:val="4"/>
  </w:num>
  <w:num w:numId="17">
    <w:abstractNumId w:val="20"/>
  </w:num>
  <w:num w:numId="18">
    <w:abstractNumId w:val="17"/>
  </w:num>
  <w:num w:numId="19">
    <w:abstractNumId w:val="2"/>
  </w:num>
  <w:num w:numId="20">
    <w:abstractNumId w:val="3"/>
  </w:num>
  <w:num w:numId="21">
    <w:abstractNumId w:val="11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F3"/>
    <w:rsid w:val="0000213B"/>
    <w:rsid w:val="00027DDC"/>
    <w:rsid w:val="000321C5"/>
    <w:rsid w:val="0003314C"/>
    <w:rsid w:val="00034E56"/>
    <w:rsid w:val="000742E1"/>
    <w:rsid w:val="0009328D"/>
    <w:rsid w:val="000A30AD"/>
    <w:rsid w:val="000A4831"/>
    <w:rsid w:val="000A7D01"/>
    <w:rsid w:val="000B6C20"/>
    <w:rsid w:val="000E37F9"/>
    <w:rsid w:val="00103485"/>
    <w:rsid w:val="001045DA"/>
    <w:rsid w:val="00117197"/>
    <w:rsid w:val="00131916"/>
    <w:rsid w:val="001424D9"/>
    <w:rsid w:val="00152F91"/>
    <w:rsid w:val="00165370"/>
    <w:rsid w:val="001664D0"/>
    <w:rsid w:val="001A31B4"/>
    <w:rsid w:val="001B4E36"/>
    <w:rsid w:val="001B63F5"/>
    <w:rsid w:val="001C618F"/>
    <w:rsid w:val="001F061C"/>
    <w:rsid w:val="0021103A"/>
    <w:rsid w:val="002237C2"/>
    <w:rsid w:val="00224790"/>
    <w:rsid w:val="00227E8F"/>
    <w:rsid w:val="00233137"/>
    <w:rsid w:val="00260F02"/>
    <w:rsid w:val="0026594D"/>
    <w:rsid w:val="002A5DB4"/>
    <w:rsid w:val="002B4375"/>
    <w:rsid w:val="002D2489"/>
    <w:rsid w:val="00315E78"/>
    <w:rsid w:val="00317796"/>
    <w:rsid w:val="003315BA"/>
    <w:rsid w:val="003A7E68"/>
    <w:rsid w:val="003C22C2"/>
    <w:rsid w:val="003D0BB3"/>
    <w:rsid w:val="003E7417"/>
    <w:rsid w:val="00440B45"/>
    <w:rsid w:val="004478AA"/>
    <w:rsid w:val="00461856"/>
    <w:rsid w:val="00471255"/>
    <w:rsid w:val="00484C41"/>
    <w:rsid w:val="004A1C97"/>
    <w:rsid w:val="004A52C4"/>
    <w:rsid w:val="004A5788"/>
    <w:rsid w:val="004B72F3"/>
    <w:rsid w:val="004B7ED4"/>
    <w:rsid w:val="004D2AAA"/>
    <w:rsid w:val="004E1454"/>
    <w:rsid w:val="004F677C"/>
    <w:rsid w:val="004F7526"/>
    <w:rsid w:val="00500F89"/>
    <w:rsid w:val="00525082"/>
    <w:rsid w:val="00557AB7"/>
    <w:rsid w:val="005779D8"/>
    <w:rsid w:val="0058726D"/>
    <w:rsid w:val="005A081F"/>
    <w:rsid w:val="005B0CEA"/>
    <w:rsid w:val="005B3074"/>
    <w:rsid w:val="005F3836"/>
    <w:rsid w:val="00604B35"/>
    <w:rsid w:val="006142EA"/>
    <w:rsid w:val="006743C6"/>
    <w:rsid w:val="006766CE"/>
    <w:rsid w:val="0067746C"/>
    <w:rsid w:val="00680246"/>
    <w:rsid w:val="00684770"/>
    <w:rsid w:val="006D34BB"/>
    <w:rsid w:val="006E44C4"/>
    <w:rsid w:val="006F03E6"/>
    <w:rsid w:val="0071616A"/>
    <w:rsid w:val="00731982"/>
    <w:rsid w:val="00731DF9"/>
    <w:rsid w:val="00737C52"/>
    <w:rsid w:val="00747E58"/>
    <w:rsid w:val="00750340"/>
    <w:rsid w:val="00777ED6"/>
    <w:rsid w:val="007853A0"/>
    <w:rsid w:val="00796F52"/>
    <w:rsid w:val="007B61C8"/>
    <w:rsid w:val="007B760E"/>
    <w:rsid w:val="007D2707"/>
    <w:rsid w:val="007F1BC7"/>
    <w:rsid w:val="007F1F66"/>
    <w:rsid w:val="008147BC"/>
    <w:rsid w:val="008207D4"/>
    <w:rsid w:val="00835EC3"/>
    <w:rsid w:val="00880911"/>
    <w:rsid w:val="008A274B"/>
    <w:rsid w:val="008E1D5F"/>
    <w:rsid w:val="00906897"/>
    <w:rsid w:val="0091533B"/>
    <w:rsid w:val="00927DCD"/>
    <w:rsid w:val="0093121F"/>
    <w:rsid w:val="00953B78"/>
    <w:rsid w:val="00955D36"/>
    <w:rsid w:val="00980920"/>
    <w:rsid w:val="009872BD"/>
    <w:rsid w:val="009C553F"/>
    <w:rsid w:val="009C7D07"/>
    <w:rsid w:val="009D3D63"/>
    <w:rsid w:val="009D6FF5"/>
    <w:rsid w:val="009E6050"/>
    <w:rsid w:val="009E63D7"/>
    <w:rsid w:val="00A05200"/>
    <w:rsid w:val="00A5742E"/>
    <w:rsid w:val="00A7209E"/>
    <w:rsid w:val="00A81C56"/>
    <w:rsid w:val="00AB0A6E"/>
    <w:rsid w:val="00AB1627"/>
    <w:rsid w:val="00AB3A73"/>
    <w:rsid w:val="00AC25C8"/>
    <w:rsid w:val="00AD65F4"/>
    <w:rsid w:val="00AE0B3B"/>
    <w:rsid w:val="00AE3696"/>
    <w:rsid w:val="00AF3AF9"/>
    <w:rsid w:val="00AF4E2F"/>
    <w:rsid w:val="00B04036"/>
    <w:rsid w:val="00B06342"/>
    <w:rsid w:val="00B24895"/>
    <w:rsid w:val="00B26B66"/>
    <w:rsid w:val="00B61873"/>
    <w:rsid w:val="00B62B7B"/>
    <w:rsid w:val="00B977B6"/>
    <w:rsid w:val="00BB591B"/>
    <w:rsid w:val="00BC5C15"/>
    <w:rsid w:val="00BE2D11"/>
    <w:rsid w:val="00BF42F9"/>
    <w:rsid w:val="00C13E63"/>
    <w:rsid w:val="00C239D0"/>
    <w:rsid w:val="00C328A1"/>
    <w:rsid w:val="00C405A5"/>
    <w:rsid w:val="00C57A8B"/>
    <w:rsid w:val="00C57B27"/>
    <w:rsid w:val="00C760AE"/>
    <w:rsid w:val="00C83786"/>
    <w:rsid w:val="00C96CAB"/>
    <w:rsid w:val="00C97CC0"/>
    <w:rsid w:val="00CB3DBA"/>
    <w:rsid w:val="00CB453D"/>
    <w:rsid w:val="00CC2716"/>
    <w:rsid w:val="00CC526C"/>
    <w:rsid w:val="00CE4892"/>
    <w:rsid w:val="00D240E6"/>
    <w:rsid w:val="00D7188F"/>
    <w:rsid w:val="00D72438"/>
    <w:rsid w:val="00D82C8B"/>
    <w:rsid w:val="00D8694F"/>
    <w:rsid w:val="00D90344"/>
    <w:rsid w:val="00DA1FD2"/>
    <w:rsid w:val="00DE1DE0"/>
    <w:rsid w:val="00E04250"/>
    <w:rsid w:val="00E1211B"/>
    <w:rsid w:val="00E20145"/>
    <w:rsid w:val="00E2412B"/>
    <w:rsid w:val="00E304FA"/>
    <w:rsid w:val="00E55E75"/>
    <w:rsid w:val="00E71825"/>
    <w:rsid w:val="00E803F0"/>
    <w:rsid w:val="00E966FC"/>
    <w:rsid w:val="00EA6BD0"/>
    <w:rsid w:val="00F20D83"/>
    <w:rsid w:val="00F44C4B"/>
    <w:rsid w:val="00F506C9"/>
    <w:rsid w:val="00F6449E"/>
    <w:rsid w:val="00F77505"/>
    <w:rsid w:val="00F87FC5"/>
    <w:rsid w:val="00FA2063"/>
    <w:rsid w:val="00FB04AC"/>
    <w:rsid w:val="00FC4512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7427142"/>
  <w15:docId w15:val="{38F085A6-7746-4F9C-90F1-A61A6F82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6FC"/>
  </w:style>
  <w:style w:type="paragraph" w:styleId="Ttulo1">
    <w:name w:val="heading 1"/>
    <w:basedOn w:val="Normal"/>
    <w:link w:val="Ttulo1Char"/>
    <w:uiPriority w:val="1"/>
    <w:qFormat/>
    <w:rsid w:val="00FA2063"/>
    <w:pPr>
      <w:widowControl w:val="0"/>
      <w:autoSpaceDE w:val="0"/>
      <w:autoSpaceDN w:val="0"/>
      <w:spacing w:before="90" w:after="0" w:line="240" w:lineRule="auto"/>
      <w:ind w:left="514" w:right="651"/>
      <w:jc w:val="center"/>
      <w:outlineLvl w:val="0"/>
    </w:pPr>
    <w:rPr>
      <w:rFonts w:ascii="Arial MT" w:eastAsia="Arial MT" w:hAnsi="Arial MT" w:cs="Arial MT"/>
      <w:sz w:val="32"/>
      <w:szCs w:val="32"/>
      <w:lang w:val="pt-PT"/>
    </w:rPr>
  </w:style>
  <w:style w:type="paragraph" w:styleId="Ttulo2">
    <w:name w:val="heading 2"/>
    <w:basedOn w:val="Normal"/>
    <w:link w:val="Ttulo2Char"/>
    <w:uiPriority w:val="1"/>
    <w:qFormat/>
    <w:rsid w:val="00FA2063"/>
    <w:pPr>
      <w:widowControl w:val="0"/>
      <w:autoSpaceDE w:val="0"/>
      <w:autoSpaceDN w:val="0"/>
      <w:spacing w:after="0" w:line="240" w:lineRule="auto"/>
      <w:ind w:left="1368" w:hanging="289"/>
      <w:outlineLvl w:val="1"/>
    </w:pPr>
    <w:rPr>
      <w:rFonts w:ascii="Cambria" w:eastAsia="Cambria" w:hAnsi="Cambria" w:cs="Cambria"/>
      <w:b/>
      <w:bCs/>
      <w:sz w:val="28"/>
      <w:szCs w:val="28"/>
      <w:lang w:val="pt-PT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F38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E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1"/>
    <w:qFormat/>
    <w:rsid w:val="00E966F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66F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66F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66F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034E5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34E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ojustificado">
    <w:name w:val="texto_justificado"/>
    <w:basedOn w:val="Normal"/>
    <w:rsid w:val="00CC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C2716"/>
    <w:rPr>
      <w:i/>
      <w:iCs/>
    </w:rPr>
  </w:style>
  <w:style w:type="paragraph" w:customStyle="1" w:styleId="has-text-align-center">
    <w:name w:val="has-text-align-center"/>
    <w:basedOn w:val="Normal"/>
    <w:rsid w:val="0081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47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1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FA2063"/>
    <w:rPr>
      <w:rFonts w:ascii="Arial MT" w:eastAsia="Arial MT" w:hAnsi="Arial MT" w:cs="Arial MT"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FA2063"/>
    <w:rPr>
      <w:rFonts w:ascii="Cambria" w:eastAsia="Cambria" w:hAnsi="Cambria" w:cs="Cambria"/>
      <w:b/>
      <w:bCs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FA2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2063"/>
    <w:pPr>
      <w:widowControl w:val="0"/>
      <w:autoSpaceDE w:val="0"/>
      <w:autoSpaceDN w:val="0"/>
      <w:spacing w:after="0" w:line="240" w:lineRule="auto"/>
      <w:ind w:left="250"/>
      <w:jc w:val="center"/>
    </w:pPr>
    <w:rPr>
      <w:rFonts w:ascii="Cambria" w:eastAsia="Cambria" w:hAnsi="Cambria" w:cs="Cambria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5F383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2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9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1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5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cas\Marca%20APAC\timbre\Timbre%20APAC%20Sete%20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05A8C-642B-4EC1-93E4-1487A871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APAC Sete Lagoas</Template>
  <TotalTime>465</TotalTime>
  <Pages>8</Pages>
  <Words>1741</Words>
  <Characters>9402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15</vt:i4>
      </vt:variant>
    </vt:vector>
  </HeadingPairs>
  <TitlesOfParts>
    <vt:vector size="16" baseType="lpstr">
      <vt:lpstr/>
      <vt:lpstr>    EDITAL DE CONTRATAÇÃO DE FUNCIONÁRIOS– N.º 008/2025</vt:lpstr>
      <vt:lpstr>    FUNDAMENTAÇÃO LEGAL:</vt:lpstr>
      <vt:lpstr>    DO OBJETO:</vt:lpstr>
      <vt:lpstr>    </vt:lpstr>
      <vt:lpstr>    DOS CARGOS E VAGAS:</vt:lpstr>
      <vt:lpstr>    DO REGIME JURÍDICO DOS CARGOS:</vt:lpstr>
      <vt:lpstr>    </vt:lpstr>
      <vt:lpstr>    5.   ELEMENTOS DISPONÍVEIS PARA EXECUÇÃO DOS SERVIÇOS:</vt:lpstr>
      <vt:lpstr>    PROCESSO DE SELEÇÃO:</vt:lpstr>
      <vt:lpstr>    RESULTADO FINAL DA SELEÇÃO</vt:lpstr>
      <vt:lpstr>    </vt:lpstr>
      <vt:lpstr>    8 - VALIDADE DO PROCESSO SELETIVO:</vt:lpstr>
      <vt:lpstr>    DOS RECURSOS:</vt:lpstr>
      <vt:lpstr>    DISPOSIÇÕES FINAIS:</vt:lpstr>
      <vt:lpstr>    </vt:lpstr>
    </vt:vector>
  </TitlesOfParts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 FBAC</dc:creator>
  <cp:keywords/>
  <dc:description/>
  <cp:lastModifiedBy>Apac Feminina</cp:lastModifiedBy>
  <cp:revision>15</cp:revision>
  <cp:lastPrinted>2025-08-28T19:10:00Z</cp:lastPrinted>
  <dcterms:created xsi:type="dcterms:W3CDTF">2024-05-07T12:28:00Z</dcterms:created>
  <dcterms:modified xsi:type="dcterms:W3CDTF">2025-08-28T19:42:00Z</dcterms:modified>
</cp:coreProperties>
</file>